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C750E6" w14:textId="77777777" w:rsidR="004150A7" w:rsidRPr="004150A7" w:rsidRDefault="00151CFA" w:rsidP="00146C47">
      <w:pPr>
        <w:pStyle w:val="NoSpacing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46F52D7" wp14:editId="301863D8">
                <wp:simplePos x="0" y="0"/>
                <wp:positionH relativeFrom="margin">
                  <wp:posOffset>419100</wp:posOffset>
                </wp:positionH>
                <wp:positionV relativeFrom="paragraph">
                  <wp:posOffset>-787400</wp:posOffset>
                </wp:positionV>
                <wp:extent cx="4410075" cy="9810750"/>
                <wp:effectExtent l="0" t="0" r="9525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0075" cy="9810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97F390" w14:textId="77777777" w:rsidR="00D027FB" w:rsidRDefault="00D027FB" w:rsidP="00632B51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14:paraId="7B84D827" w14:textId="6AA7ACAA" w:rsidR="00632B51" w:rsidRPr="00DE1A3B" w:rsidRDefault="00632B51" w:rsidP="00632B51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</w:pPr>
                            <w:r w:rsidRPr="00DE1A3B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Notice of Meeting</w:t>
                            </w:r>
                          </w:p>
                          <w:p w14:paraId="32655864" w14:textId="77777777" w:rsidR="00632B51" w:rsidRPr="00DE1A3B" w:rsidRDefault="00632B51" w:rsidP="00632B51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DE1A3B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Legacy Preparatory Charter Academy Board</w:t>
                            </w:r>
                          </w:p>
                          <w:p w14:paraId="2D495BDF" w14:textId="77777777" w:rsidR="00292DEA" w:rsidRDefault="00292DEA" w:rsidP="00632B51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1D0BCC82" w14:textId="26AB4E51" w:rsidR="009A6932" w:rsidRDefault="009E0729" w:rsidP="00632B51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Friday </w:t>
                            </w:r>
                            <w:r w:rsidR="00AC2646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March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 25</w:t>
                            </w:r>
                            <w:r w:rsidR="00B80D19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th</w:t>
                            </w:r>
                            <w:r w:rsidR="0058727C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, 202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2</w:t>
                            </w:r>
                          </w:p>
                          <w:p w14:paraId="68B15F15" w14:textId="5DED6C87" w:rsidR="00632B51" w:rsidRDefault="00B80D19" w:rsidP="00632B51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8:30 a</w:t>
                            </w:r>
                            <w:r w:rsidR="006414C0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.m.</w:t>
                            </w:r>
                          </w:p>
                          <w:p w14:paraId="779989E2" w14:textId="77777777" w:rsidR="006A4CC9" w:rsidRDefault="006A4CC9" w:rsidP="00E64BE2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27DE2E88" w14:textId="77777777" w:rsidR="00BE7F10" w:rsidRDefault="00BE7F10" w:rsidP="00632B51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519FCE16" w14:textId="54169D48" w:rsidR="00632B51" w:rsidRPr="00E33E6D" w:rsidRDefault="00B829A7" w:rsidP="00632B51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In person</w:t>
                            </w:r>
                            <w:r w:rsidR="00BE7F10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 Format</w:t>
                            </w:r>
                            <w:r w:rsidR="009D6AA7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 at </w:t>
                            </w:r>
                            <w:r w:rsidR="00711DC8" w:rsidRPr="00711DC8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City Central - Board Room, 5th floor. 500 N Central Expressway, Suite 500 Plano TX 75074.</w:t>
                            </w:r>
                          </w:p>
                          <w:p w14:paraId="21129519" w14:textId="77777777" w:rsidR="00E33E6D" w:rsidRPr="00DE1A3B" w:rsidRDefault="00E33E6D" w:rsidP="00632B51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7E087325" w14:textId="77777777" w:rsidR="004E3049" w:rsidRPr="00BB1C01" w:rsidRDefault="004E3049" w:rsidP="00632B51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8"/>
                              </w:rPr>
                            </w:pPr>
                            <w:r w:rsidRPr="00BB1C01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8"/>
                              </w:rPr>
                              <w:t xml:space="preserve">In accordance with the Texas Open Meetings Act (Subchapters D and E of Ch. 551, Tex. Gov’t Code), the Board may enter closed meeting to consult with legal counsel or deliberate any subject authorized by Subchapter D that is listed on the </w:t>
                            </w:r>
                            <w:proofErr w:type="gramStart"/>
                            <w:r w:rsidRPr="00BB1C01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8"/>
                              </w:rPr>
                              <w:t>Agenda</w:t>
                            </w:r>
                            <w:proofErr w:type="gramEnd"/>
                            <w:r w:rsidRPr="00BB1C01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8"/>
                              </w:rPr>
                              <w:t xml:space="preserve"> for this meeting.  Any final action, decision, or vote on a subject deliberated in closed meeting will be taken in an open meeting held in compliance with the Texas Open Meetings Act.</w:t>
                            </w:r>
                          </w:p>
                          <w:p w14:paraId="253657BE" w14:textId="77777777" w:rsidR="006A4CC9" w:rsidRDefault="006A4CC9" w:rsidP="00632B51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30282181" w14:textId="77777777" w:rsidR="00A9365E" w:rsidRDefault="00A9365E" w:rsidP="00632B51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5F9EAA44" w14:textId="6C3C2266" w:rsidR="00010B8A" w:rsidRPr="00A23599" w:rsidRDefault="007D2D9D" w:rsidP="00A23599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Topics to include:</w:t>
                            </w:r>
                          </w:p>
                          <w:p w14:paraId="4247F85F" w14:textId="4A386752" w:rsidR="006414C0" w:rsidRPr="00CA0266" w:rsidRDefault="006414C0" w:rsidP="00CA0266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hd w:val="clear" w:color="auto" w:fill="FFFFFF"/>
                              <w:spacing w:before="100" w:after="100" w:line="240" w:lineRule="auto"/>
                              <w:ind w:right="720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8"/>
                              </w:rPr>
                              <w:t>Enrollment</w:t>
                            </w:r>
                          </w:p>
                          <w:p w14:paraId="70E08915" w14:textId="362D516B" w:rsidR="00CA0266" w:rsidRPr="00CA0266" w:rsidRDefault="00CA0266" w:rsidP="00CA0266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hd w:val="clear" w:color="auto" w:fill="FFFFFF"/>
                              <w:spacing w:before="100" w:after="100" w:line="240" w:lineRule="auto"/>
                              <w:ind w:right="720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8"/>
                              </w:rPr>
                              <w:t>Vendor Contracts</w:t>
                            </w:r>
                          </w:p>
                          <w:p w14:paraId="03995615" w14:textId="330FF5CA" w:rsidR="00CA0266" w:rsidRPr="00CA0266" w:rsidRDefault="00CA0266" w:rsidP="00CA0266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hd w:val="clear" w:color="auto" w:fill="FFFFFF"/>
                              <w:spacing w:before="100" w:after="100" w:line="240" w:lineRule="auto"/>
                              <w:ind w:right="720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8"/>
                              </w:rPr>
                              <w:t>2022-2023 School Operations</w:t>
                            </w:r>
                          </w:p>
                          <w:p w14:paraId="728AC275" w14:textId="74BC65FC" w:rsidR="00CA0266" w:rsidRPr="00CA0266" w:rsidRDefault="00CA0266" w:rsidP="00CA0266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hd w:val="clear" w:color="auto" w:fill="FFFFFF"/>
                              <w:spacing w:before="100" w:after="100" w:line="240" w:lineRule="auto"/>
                              <w:ind w:right="720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8"/>
                              </w:rPr>
                              <w:t>Budget</w:t>
                            </w:r>
                          </w:p>
                          <w:p w14:paraId="7AA16DDA" w14:textId="4B493978" w:rsidR="00CA0266" w:rsidRPr="00BB0039" w:rsidRDefault="00CA0266" w:rsidP="00CA0266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hd w:val="clear" w:color="auto" w:fill="FFFFFF"/>
                              <w:spacing w:before="100" w:after="100" w:line="240" w:lineRule="auto"/>
                              <w:ind w:right="720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8"/>
                              </w:rPr>
                              <w:t>Facilities</w:t>
                            </w:r>
                          </w:p>
                          <w:p w14:paraId="532E9F56" w14:textId="71FCE0E1" w:rsidR="00BB0039" w:rsidRPr="006414C0" w:rsidRDefault="00BB0039" w:rsidP="00CA0266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hd w:val="clear" w:color="auto" w:fill="FFFFFF"/>
                              <w:spacing w:before="100" w:after="100" w:line="240" w:lineRule="auto"/>
                              <w:ind w:right="720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8"/>
                              </w:rPr>
                              <w:t>Curriculum &amp; Instruction Updates</w:t>
                            </w:r>
                          </w:p>
                          <w:p w14:paraId="78636535" w14:textId="77777777" w:rsidR="009E0729" w:rsidRPr="009E0729" w:rsidRDefault="009E0729" w:rsidP="00CA0266">
                            <w:pPr>
                              <w:pStyle w:val="ListParagraph"/>
                              <w:shd w:val="clear" w:color="auto" w:fill="FFFFFF"/>
                              <w:spacing w:before="100" w:after="100" w:line="240" w:lineRule="auto"/>
                              <w:ind w:right="720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52A3091C" w14:textId="705C5A7E" w:rsidR="00AC2646" w:rsidRPr="00AC2646" w:rsidRDefault="00A23599" w:rsidP="00AC2646">
                            <w:pPr>
                              <w:pStyle w:val="ListParagraph"/>
                              <w:shd w:val="clear" w:color="auto" w:fill="FFFFFF"/>
                              <w:spacing w:before="100" w:after="100" w:line="240" w:lineRule="auto"/>
                              <w:ind w:right="720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8"/>
                              </w:rPr>
                              <w:t>To Join:</w:t>
                            </w:r>
                          </w:p>
                          <w:p w14:paraId="53A158CD" w14:textId="77777777" w:rsidR="00AC2646" w:rsidRDefault="00AC2646" w:rsidP="00AC2646">
                            <w:pPr>
                              <w:shd w:val="clear" w:color="auto" w:fill="FFFFFF"/>
                              <w:spacing w:line="300" w:lineRule="atLeast"/>
                              <w:rPr>
                                <w:rFonts w:ascii="Roboto" w:hAnsi="Roboto"/>
                                <w:color w:val="3C4043"/>
                                <w:sz w:val="21"/>
                                <w:szCs w:val="21"/>
                              </w:rPr>
                            </w:pPr>
                            <w:hyperlink r:id="rId8" w:tgtFrame="_blank" w:history="1">
                              <w:r>
                                <w:rPr>
                                  <w:rStyle w:val="Hyperlink"/>
                                  <w:rFonts w:ascii="Roboto" w:hAnsi="Roboto"/>
                                  <w:color w:val="1A73E8"/>
                                  <w:sz w:val="21"/>
                                  <w:szCs w:val="21"/>
                                </w:rPr>
                                <w:t>Join with Google Meet</w:t>
                              </w:r>
                            </w:hyperlink>
                          </w:p>
                          <w:p w14:paraId="652463DB" w14:textId="52B7CDBB" w:rsidR="00AC2646" w:rsidRPr="00AC2646" w:rsidRDefault="00AC2646" w:rsidP="00AC2646">
                            <w:pPr>
                              <w:shd w:val="clear" w:color="auto" w:fill="FFFFFF"/>
                              <w:spacing w:line="270" w:lineRule="atLeast"/>
                              <w:rPr>
                                <w:rFonts w:ascii="Roboto" w:hAnsi="Roboto"/>
                                <w:color w:val="70757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Roboto" w:hAnsi="Roboto"/>
                                <w:color w:val="70757A"/>
                                <w:sz w:val="18"/>
                                <w:szCs w:val="18"/>
                              </w:rPr>
                              <w:t>meet.google.com/</w:t>
                            </w:r>
                            <w:proofErr w:type="spellStart"/>
                            <w:r>
                              <w:rPr>
                                <w:rFonts w:ascii="Roboto" w:hAnsi="Roboto"/>
                                <w:color w:val="70757A"/>
                                <w:sz w:val="18"/>
                                <w:szCs w:val="18"/>
                              </w:rPr>
                              <w:t>yyc-yktm-dsj</w:t>
                            </w:r>
                            <w:proofErr w:type="spellEnd"/>
                          </w:p>
                          <w:p w14:paraId="4017BDD2" w14:textId="77777777" w:rsidR="00AC2646" w:rsidRDefault="001D1E3F" w:rsidP="00AC2646">
                            <w:pPr>
                              <w:shd w:val="clear" w:color="auto" w:fill="FFFFFF"/>
                              <w:spacing w:line="300" w:lineRule="atLeast"/>
                              <w:rPr>
                                <w:rFonts w:ascii="Roboto" w:hAnsi="Roboto"/>
                                <w:color w:val="3C4043"/>
                                <w:sz w:val="21"/>
                                <w:szCs w:val="21"/>
                              </w:rPr>
                            </w:pPr>
                            <w:hyperlink r:id="rId9" w:tgtFrame="_blank" w:history="1">
                              <w:r w:rsidR="00AC2646">
                                <w:rPr>
                                  <w:rStyle w:val="Hyperlink"/>
                                  <w:rFonts w:ascii="Roboto" w:hAnsi="Roboto"/>
                                  <w:color w:val="1A73E8"/>
                                  <w:sz w:val="21"/>
                                  <w:szCs w:val="21"/>
                                </w:rPr>
                                <w:t>Join by phone</w:t>
                              </w:r>
                            </w:hyperlink>
                          </w:p>
                          <w:p w14:paraId="69DA0564" w14:textId="77777777" w:rsidR="00AC2646" w:rsidRDefault="001D1E3F" w:rsidP="00AC2646">
                            <w:pPr>
                              <w:shd w:val="clear" w:color="auto" w:fill="FFFFFF"/>
                              <w:spacing w:line="270" w:lineRule="atLeast"/>
                              <w:rPr>
                                <w:rFonts w:ascii="Roboto" w:hAnsi="Roboto"/>
                                <w:color w:val="70757A"/>
                                <w:sz w:val="18"/>
                                <w:szCs w:val="18"/>
                              </w:rPr>
                            </w:pPr>
                            <w:dir w:val="ltr">
                              <w:r w:rsidR="00AC2646">
                                <w:rPr>
                                  <w:rFonts w:ascii="Roboto" w:hAnsi="Roboto"/>
                                  <w:color w:val="70757A"/>
                                  <w:sz w:val="18"/>
                                  <w:szCs w:val="18"/>
                                </w:rPr>
                                <w:t>(US) +1 252-538-3831</w:t>
                              </w:r>
                              <w:r w:rsidR="00AC2646">
                                <w:rPr>
                                  <w:rFonts w:ascii="Times New Roman" w:hAnsi="Times New Roman" w:cs="Times New Roman"/>
                                  <w:color w:val="70757A"/>
                                  <w:sz w:val="18"/>
                                  <w:szCs w:val="18"/>
                                </w:rPr>
                                <w:t>‬</w:t>
                              </w:r>
                              <w:r w:rsidR="00AC2646">
                                <w:rPr>
                                  <w:rFonts w:ascii="Roboto" w:hAnsi="Roboto"/>
                                  <w:color w:val="70757A"/>
                                  <w:sz w:val="18"/>
                                  <w:szCs w:val="18"/>
                                </w:rPr>
                                <w:t xml:space="preserve"> PIN: </w:t>
                              </w:r>
                              <w:dir w:val="ltr">
                                <w:r w:rsidR="00AC2646">
                                  <w:rPr>
                                    <w:rFonts w:ascii="Roboto" w:hAnsi="Roboto"/>
                                    <w:color w:val="70757A"/>
                                    <w:sz w:val="18"/>
                                    <w:szCs w:val="18"/>
                                  </w:rPr>
                                  <w:t>284 765 746</w:t>
                                </w:r>
                                <w:r w:rsidR="00AC2646">
                                  <w:rPr>
                                    <w:rFonts w:ascii="Times New Roman" w:hAnsi="Times New Roman" w:cs="Times New Roman"/>
                                    <w:color w:val="70757A"/>
                                    <w:sz w:val="18"/>
                                    <w:szCs w:val="18"/>
                                  </w:rPr>
                                  <w:t>‬</w:t>
                                </w:r>
                                <w:r w:rsidR="00AC2646">
                                  <w:rPr>
                                    <w:rFonts w:ascii="Roboto" w:hAnsi="Roboto"/>
                                    <w:color w:val="70757A"/>
                                    <w:sz w:val="18"/>
                                    <w:szCs w:val="18"/>
                                  </w:rPr>
                                  <w:t>#</w:t>
                                </w:r>
                                <w:r>
                                  <w:t>‬</w:t>
                                </w:r>
                                <w:r>
                                  <w:t>‬</w:t>
                                </w:r>
                              </w:dir>
                            </w:dir>
                          </w:p>
                          <w:p w14:paraId="5EA01BDE" w14:textId="77777777" w:rsidR="00A23599" w:rsidRDefault="00A23599" w:rsidP="009E0729">
                            <w:pPr>
                              <w:pStyle w:val="ListParagraph"/>
                              <w:shd w:val="clear" w:color="auto" w:fill="FFFFFF"/>
                              <w:spacing w:before="100" w:after="100" w:line="240" w:lineRule="auto"/>
                              <w:ind w:right="720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8"/>
                              </w:rPr>
                            </w:pPr>
                          </w:p>
                          <w:p w14:paraId="6F812F15" w14:textId="182E96C5" w:rsidR="00010B8A" w:rsidRDefault="00010B8A" w:rsidP="009E0729">
                            <w:pPr>
                              <w:pStyle w:val="ListParagraph"/>
                              <w:shd w:val="clear" w:color="auto" w:fill="FFFFFF"/>
                              <w:spacing w:before="100" w:after="100" w:line="240" w:lineRule="auto"/>
                              <w:ind w:right="720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CERTIFICATION:</w:t>
                            </w:r>
                          </w:p>
                          <w:p w14:paraId="30F08A5A" w14:textId="16F87CE2" w:rsidR="00010B8A" w:rsidRDefault="00010B8A" w:rsidP="00196FAA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439CF84C" w14:textId="5D1082D3" w:rsidR="00BE7F10" w:rsidRPr="00BE7F10" w:rsidRDefault="00404DD2" w:rsidP="00BE7F10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404DD2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I certify that this notice was posted at</w:t>
                            </w:r>
                            <w:r w:rsidR="00BE7F10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 2727 Military </w:t>
                            </w:r>
                            <w:r w:rsidR="00BE7F10" w:rsidRPr="00BE7F10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Pkwy.</w:t>
                            </w:r>
                            <w:r w:rsidR="00BE7F10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BE7F10" w:rsidRPr="00BE7F10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Mesquite, Texas </w:t>
                            </w:r>
                            <w:proofErr w:type="gramStart"/>
                            <w:r w:rsidR="00BE7F10" w:rsidRPr="00BE7F10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75149</w:t>
                            </w:r>
                            <w:proofErr w:type="gramEnd"/>
                            <w:r w:rsidR="00BE7F10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 and </w:t>
                            </w:r>
                            <w:r w:rsidR="00BE7F10" w:rsidRPr="00BE7F10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601 Accent Drive</w:t>
                            </w:r>
                          </w:p>
                          <w:p w14:paraId="55DBA9F1" w14:textId="00D54169" w:rsidR="00010B8A" w:rsidRDefault="00BE7F10" w:rsidP="00BE7F10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BE7F10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Plano, Texas 75075</w:t>
                            </w:r>
                            <w:r w:rsidR="00404DD2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 no</w:t>
                            </w:r>
                            <w:r w:rsidR="00B72A66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 l</w:t>
                            </w:r>
                            <w:r w:rsidR="00EF339B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a</w:t>
                            </w:r>
                            <w:r w:rsidR="007F3DB7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ter than </w:t>
                            </w:r>
                            <w:r w:rsidR="00127D9F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7:30</w:t>
                            </w:r>
                            <w:r w:rsidR="007F3DB7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127D9F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A</w:t>
                            </w:r>
                            <w:r w:rsidR="00E769DC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M</w:t>
                            </w:r>
                            <w:r w:rsidR="000129F6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 on </w:t>
                            </w:r>
                            <w:r w:rsidR="001D1E3F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March </w:t>
                            </w:r>
                            <w:r w:rsidR="0078772E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2</w:t>
                            </w:r>
                            <w:r w:rsidR="001D1E3F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3</w:t>
                            </w:r>
                            <w:r w:rsidR="0078772E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, 2022</w:t>
                            </w:r>
                            <w:r w:rsidR="00404DD2" w:rsidRPr="00404DD2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14:paraId="11BB6D74" w14:textId="77777777" w:rsidR="00BE7F10" w:rsidRPr="00404DD2" w:rsidRDefault="00BE7F10" w:rsidP="00196FAA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459C57EA" w14:textId="21F76643" w:rsidR="00404DD2" w:rsidRPr="000E02B6" w:rsidRDefault="000E02B6" w:rsidP="00404DD2">
                            <w:pPr>
                              <w:pStyle w:val="NoSpacing"/>
                              <w:rPr>
                                <w:rFonts w:ascii="Lucida Handwriting" w:hAnsi="Lucida Handwriting" w:cs="Times New Roman"/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0E02B6">
                              <w:rPr>
                                <w:rFonts w:ascii="Lucida Handwriting" w:hAnsi="Lucida Handwriting" w:cs="Times New Roman"/>
                                <w:b/>
                                <w:sz w:val="28"/>
                                <w:szCs w:val="28"/>
                                <w:u w:val="single"/>
                              </w:rPr>
                              <w:t>Byron Ricks</w:t>
                            </w:r>
                          </w:p>
                          <w:p w14:paraId="6FC59E16" w14:textId="3339A5DA" w:rsidR="00404DD2" w:rsidRPr="00404DD2" w:rsidRDefault="00404DD2" w:rsidP="00404DD2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404DD2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Byron Ricks, Board President</w:t>
                            </w:r>
                          </w:p>
                          <w:p w14:paraId="6C189E48" w14:textId="21FCEC0B" w:rsidR="00F8498B" w:rsidRDefault="005912B2" w:rsidP="00196FAA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3ECFD912" w14:textId="3115D1F6" w:rsidR="007C71E3" w:rsidRDefault="007C71E3" w:rsidP="00196FAA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2509AD5F" w14:textId="4C89D490" w:rsidR="003B1B2F" w:rsidRPr="00DE1A3B" w:rsidRDefault="003C251A" w:rsidP="00632B51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  <w:r w:rsidR="002F7F36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7F4CDD5D" w14:textId="77777777" w:rsidR="00632B51" w:rsidRPr="00DE1A3B" w:rsidRDefault="00632B51" w:rsidP="00632B51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5554C76F" w14:textId="77777777" w:rsidR="00DE1A3B" w:rsidRDefault="00DE1A3B" w:rsidP="00632B51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5236FE0E" w14:textId="77777777" w:rsidR="008C5890" w:rsidRDefault="008C5890" w:rsidP="00151CF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6F52D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3pt;margin-top:-62pt;width:347.25pt;height:772.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" stroked="f">
                <v:textbox>
                  <w:txbxContent>
                    <w:p w14:paraId="3D97F390" w14:textId="77777777" w:rsidR="00D027FB" w:rsidRDefault="00D027FB" w:rsidP="00632B51">
                      <w:pPr>
                        <w:pStyle w:val="NoSpacing"/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</w:pPr>
                    </w:p>
                    <w:p w14:paraId="7B84D827" w14:textId="6AA7ACAA" w:rsidR="00632B51" w:rsidRPr="00DE1A3B" w:rsidRDefault="00632B51" w:rsidP="00632B51">
                      <w:pPr>
                        <w:pStyle w:val="NoSpacing"/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</w:pPr>
                      <w:r w:rsidRPr="00DE1A3B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Notice of Meeting</w:t>
                      </w:r>
                    </w:p>
                    <w:p w14:paraId="32655864" w14:textId="77777777" w:rsidR="00632B51" w:rsidRPr="00DE1A3B" w:rsidRDefault="00632B51" w:rsidP="00632B51">
                      <w:pPr>
                        <w:pStyle w:val="NoSpacing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DE1A3B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Legacy Preparatory Charter Academy Board</w:t>
                      </w:r>
                    </w:p>
                    <w:p w14:paraId="2D495BDF" w14:textId="77777777" w:rsidR="00292DEA" w:rsidRDefault="00292DEA" w:rsidP="00632B51">
                      <w:pPr>
                        <w:pStyle w:val="NoSpacing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</w:p>
                    <w:p w14:paraId="1D0BCC82" w14:textId="26AB4E51" w:rsidR="009A6932" w:rsidRDefault="009E0729" w:rsidP="00632B51">
                      <w:pPr>
                        <w:pStyle w:val="NoSpacing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Friday </w:t>
                      </w:r>
                      <w:r w:rsidR="00AC2646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March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25</w:t>
                      </w:r>
                      <w:r w:rsidR="00B80D19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th</w:t>
                      </w:r>
                      <w:r w:rsidR="0058727C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, 202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2</w:t>
                      </w:r>
                    </w:p>
                    <w:p w14:paraId="68B15F15" w14:textId="5DED6C87" w:rsidR="00632B51" w:rsidRDefault="00B80D19" w:rsidP="00632B51">
                      <w:pPr>
                        <w:pStyle w:val="NoSpacing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8:30 a</w:t>
                      </w:r>
                      <w:r w:rsidR="006414C0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.m.</w:t>
                      </w:r>
                    </w:p>
                    <w:p w14:paraId="779989E2" w14:textId="77777777" w:rsidR="006A4CC9" w:rsidRDefault="006A4CC9" w:rsidP="00E64BE2">
                      <w:pPr>
                        <w:pStyle w:val="NoSpacing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</w:p>
                    <w:p w14:paraId="27DE2E88" w14:textId="77777777" w:rsidR="00BE7F10" w:rsidRDefault="00BE7F10" w:rsidP="00632B51">
                      <w:pPr>
                        <w:pStyle w:val="NoSpacing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</w:p>
                    <w:p w14:paraId="519FCE16" w14:textId="54169D48" w:rsidR="00632B51" w:rsidRPr="00E33E6D" w:rsidRDefault="00B829A7" w:rsidP="00632B51">
                      <w:pPr>
                        <w:pStyle w:val="NoSpacing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In person</w:t>
                      </w:r>
                      <w:r w:rsidR="00BE7F10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Format</w:t>
                      </w:r>
                      <w:r w:rsidR="009D6AA7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at </w:t>
                      </w:r>
                      <w:r w:rsidR="00711DC8" w:rsidRPr="00711DC8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City Central - Board Room, 5th floor. 500 N Central Expressway, Suite 500 Plano TX 75074.</w:t>
                      </w:r>
                    </w:p>
                    <w:p w14:paraId="21129519" w14:textId="77777777" w:rsidR="00E33E6D" w:rsidRPr="00DE1A3B" w:rsidRDefault="00E33E6D" w:rsidP="00632B51">
                      <w:pPr>
                        <w:pStyle w:val="NoSpacing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</w:p>
                    <w:p w14:paraId="7E087325" w14:textId="77777777" w:rsidR="004E3049" w:rsidRPr="00BB1C01" w:rsidRDefault="004E3049" w:rsidP="00632B51">
                      <w:pPr>
                        <w:pStyle w:val="NoSpacing"/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8"/>
                        </w:rPr>
                      </w:pPr>
                      <w:r w:rsidRPr="00BB1C01"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8"/>
                        </w:rPr>
                        <w:t xml:space="preserve">In accordance with the Texas Open Meetings Act (Subchapters D and E of Ch. 551, Tex. Gov’t Code), the Board may enter closed meeting to consult with legal counsel or deliberate any subject authorized by Subchapter D that is listed on the </w:t>
                      </w:r>
                      <w:proofErr w:type="gramStart"/>
                      <w:r w:rsidRPr="00BB1C01"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8"/>
                        </w:rPr>
                        <w:t>Agenda</w:t>
                      </w:r>
                      <w:proofErr w:type="gramEnd"/>
                      <w:r w:rsidRPr="00BB1C01"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8"/>
                        </w:rPr>
                        <w:t xml:space="preserve"> for this meeting.  Any final action, decision, or vote on a subject deliberated in closed meeting will be taken in an open meeting held in compliance with the Texas Open Meetings Act.</w:t>
                      </w:r>
                    </w:p>
                    <w:p w14:paraId="253657BE" w14:textId="77777777" w:rsidR="006A4CC9" w:rsidRDefault="006A4CC9" w:rsidP="00632B51">
                      <w:pPr>
                        <w:pStyle w:val="NoSpacing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</w:p>
                    <w:p w14:paraId="30282181" w14:textId="77777777" w:rsidR="00A9365E" w:rsidRDefault="00A9365E" w:rsidP="00632B51">
                      <w:pPr>
                        <w:pStyle w:val="NoSpacing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</w:p>
                    <w:p w14:paraId="5F9EAA44" w14:textId="6C3C2266" w:rsidR="00010B8A" w:rsidRPr="00A23599" w:rsidRDefault="007D2D9D" w:rsidP="00A23599">
                      <w:pPr>
                        <w:pStyle w:val="NoSpacing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Topics to include:</w:t>
                      </w:r>
                    </w:p>
                    <w:p w14:paraId="4247F85F" w14:textId="4A386752" w:rsidR="006414C0" w:rsidRPr="00CA0266" w:rsidRDefault="006414C0" w:rsidP="00CA0266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hd w:val="clear" w:color="auto" w:fill="FFFFFF"/>
                        <w:spacing w:before="100" w:after="100" w:line="240" w:lineRule="auto"/>
                        <w:ind w:right="720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8"/>
                        </w:rPr>
                        <w:t>Enrollment</w:t>
                      </w:r>
                    </w:p>
                    <w:p w14:paraId="70E08915" w14:textId="362D516B" w:rsidR="00CA0266" w:rsidRPr="00CA0266" w:rsidRDefault="00CA0266" w:rsidP="00CA0266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hd w:val="clear" w:color="auto" w:fill="FFFFFF"/>
                        <w:spacing w:before="100" w:after="100" w:line="240" w:lineRule="auto"/>
                        <w:ind w:right="720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8"/>
                        </w:rPr>
                        <w:t>Vendor Contracts</w:t>
                      </w:r>
                    </w:p>
                    <w:p w14:paraId="03995615" w14:textId="330FF5CA" w:rsidR="00CA0266" w:rsidRPr="00CA0266" w:rsidRDefault="00CA0266" w:rsidP="00CA0266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hd w:val="clear" w:color="auto" w:fill="FFFFFF"/>
                        <w:spacing w:before="100" w:after="100" w:line="240" w:lineRule="auto"/>
                        <w:ind w:right="720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8"/>
                        </w:rPr>
                        <w:t>2022-2023 School Operations</w:t>
                      </w:r>
                    </w:p>
                    <w:p w14:paraId="728AC275" w14:textId="74BC65FC" w:rsidR="00CA0266" w:rsidRPr="00CA0266" w:rsidRDefault="00CA0266" w:rsidP="00CA0266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hd w:val="clear" w:color="auto" w:fill="FFFFFF"/>
                        <w:spacing w:before="100" w:after="100" w:line="240" w:lineRule="auto"/>
                        <w:ind w:right="720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8"/>
                        </w:rPr>
                        <w:t>Budget</w:t>
                      </w:r>
                    </w:p>
                    <w:p w14:paraId="7AA16DDA" w14:textId="4B493978" w:rsidR="00CA0266" w:rsidRPr="00BB0039" w:rsidRDefault="00CA0266" w:rsidP="00CA0266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hd w:val="clear" w:color="auto" w:fill="FFFFFF"/>
                        <w:spacing w:before="100" w:after="100" w:line="240" w:lineRule="auto"/>
                        <w:ind w:right="720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8"/>
                        </w:rPr>
                        <w:t>Facilities</w:t>
                      </w:r>
                    </w:p>
                    <w:p w14:paraId="532E9F56" w14:textId="71FCE0E1" w:rsidR="00BB0039" w:rsidRPr="006414C0" w:rsidRDefault="00BB0039" w:rsidP="00CA0266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hd w:val="clear" w:color="auto" w:fill="FFFFFF"/>
                        <w:spacing w:before="100" w:after="100" w:line="240" w:lineRule="auto"/>
                        <w:ind w:right="720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8"/>
                        </w:rPr>
                        <w:t>Curriculum &amp; Instruction Updates</w:t>
                      </w:r>
                    </w:p>
                    <w:p w14:paraId="78636535" w14:textId="77777777" w:rsidR="009E0729" w:rsidRPr="009E0729" w:rsidRDefault="009E0729" w:rsidP="00CA0266">
                      <w:pPr>
                        <w:pStyle w:val="ListParagraph"/>
                        <w:shd w:val="clear" w:color="auto" w:fill="FFFFFF"/>
                        <w:spacing w:before="100" w:after="100" w:line="240" w:lineRule="auto"/>
                        <w:ind w:right="720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</w:p>
                    <w:p w14:paraId="52A3091C" w14:textId="705C5A7E" w:rsidR="00AC2646" w:rsidRPr="00AC2646" w:rsidRDefault="00A23599" w:rsidP="00AC2646">
                      <w:pPr>
                        <w:pStyle w:val="ListParagraph"/>
                        <w:shd w:val="clear" w:color="auto" w:fill="FFFFFF"/>
                        <w:spacing w:before="100" w:after="100" w:line="240" w:lineRule="auto"/>
                        <w:ind w:right="720"/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8"/>
                        </w:rPr>
                        <w:t>To Join:</w:t>
                      </w:r>
                    </w:p>
                    <w:p w14:paraId="53A158CD" w14:textId="77777777" w:rsidR="00AC2646" w:rsidRDefault="00AC2646" w:rsidP="00AC2646">
                      <w:pPr>
                        <w:shd w:val="clear" w:color="auto" w:fill="FFFFFF"/>
                        <w:spacing w:line="300" w:lineRule="atLeast"/>
                        <w:rPr>
                          <w:rFonts w:ascii="Roboto" w:hAnsi="Roboto"/>
                          <w:color w:val="3C4043"/>
                          <w:sz w:val="21"/>
                          <w:szCs w:val="21"/>
                        </w:rPr>
                      </w:pPr>
                      <w:hyperlink r:id="rId10" w:tgtFrame="_blank" w:history="1">
                        <w:r>
                          <w:rPr>
                            <w:rStyle w:val="Hyperlink"/>
                            <w:rFonts w:ascii="Roboto" w:hAnsi="Roboto"/>
                            <w:color w:val="1A73E8"/>
                            <w:sz w:val="21"/>
                            <w:szCs w:val="21"/>
                          </w:rPr>
                          <w:t>Join with Google Meet</w:t>
                        </w:r>
                      </w:hyperlink>
                    </w:p>
                    <w:p w14:paraId="652463DB" w14:textId="52B7CDBB" w:rsidR="00AC2646" w:rsidRPr="00AC2646" w:rsidRDefault="00AC2646" w:rsidP="00AC2646">
                      <w:pPr>
                        <w:shd w:val="clear" w:color="auto" w:fill="FFFFFF"/>
                        <w:spacing w:line="270" w:lineRule="atLeast"/>
                        <w:rPr>
                          <w:rFonts w:ascii="Roboto" w:hAnsi="Roboto"/>
                          <w:color w:val="70757A"/>
                          <w:sz w:val="18"/>
                          <w:szCs w:val="18"/>
                        </w:rPr>
                      </w:pPr>
                      <w:r>
                        <w:rPr>
                          <w:rFonts w:ascii="Roboto" w:hAnsi="Roboto"/>
                          <w:color w:val="70757A"/>
                          <w:sz w:val="18"/>
                          <w:szCs w:val="18"/>
                        </w:rPr>
                        <w:t>meet.google.com/</w:t>
                      </w:r>
                      <w:proofErr w:type="spellStart"/>
                      <w:r>
                        <w:rPr>
                          <w:rFonts w:ascii="Roboto" w:hAnsi="Roboto"/>
                          <w:color w:val="70757A"/>
                          <w:sz w:val="18"/>
                          <w:szCs w:val="18"/>
                        </w:rPr>
                        <w:t>yyc-yktm-dsj</w:t>
                      </w:r>
                      <w:proofErr w:type="spellEnd"/>
                    </w:p>
                    <w:p w14:paraId="4017BDD2" w14:textId="77777777" w:rsidR="00AC2646" w:rsidRDefault="001D1E3F" w:rsidP="00AC2646">
                      <w:pPr>
                        <w:shd w:val="clear" w:color="auto" w:fill="FFFFFF"/>
                        <w:spacing w:line="300" w:lineRule="atLeast"/>
                        <w:rPr>
                          <w:rFonts w:ascii="Roboto" w:hAnsi="Roboto"/>
                          <w:color w:val="3C4043"/>
                          <w:sz w:val="21"/>
                          <w:szCs w:val="21"/>
                        </w:rPr>
                      </w:pPr>
                      <w:hyperlink r:id="rId11" w:tgtFrame="_blank" w:history="1">
                        <w:r w:rsidR="00AC2646">
                          <w:rPr>
                            <w:rStyle w:val="Hyperlink"/>
                            <w:rFonts w:ascii="Roboto" w:hAnsi="Roboto"/>
                            <w:color w:val="1A73E8"/>
                            <w:sz w:val="21"/>
                            <w:szCs w:val="21"/>
                          </w:rPr>
                          <w:t>Join by phone</w:t>
                        </w:r>
                      </w:hyperlink>
                    </w:p>
                    <w:p w14:paraId="69DA0564" w14:textId="77777777" w:rsidR="00AC2646" w:rsidRDefault="001D1E3F" w:rsidP="00AC2646">
                      <w:pPr>
                        <w:shd w:val="clear" w:color="auto" w:fill="FFFFFF"/>
                        <w:spacing w:line="270" w:lineRule="atLeast"/>
                        <w:rPr>
                          <w:rFonts w:ascii="Roboto" w:hAnsi="Roboto"/>
                          <w:color w:val="70757A"/>
                          <w:sz w:val="18"/>
                          <w:szCs w:val="18"/>
                        </w:rPr>
                      </w:pPr>
                      <w:dir w:val="ltr">
                        <w:r w:rsidR="00AC2646">
                          <w:rPr>
                            <w:rFonts w:ascii="Roboto" w:hAnsi="Roboto"/>
                            <w:color w:val="70757A"/>
                            <w:sz w:val="18"/>
                            <w:szCs w:val="18"/>
                          </w:rPr>
                          <w:t>(US) +1 252-538-3831</w:t>
                        </w:r>
                        <w:r w:rsidR="00AC2646">
                          <w:rPr>
                            <w:rFonts w:ascii="Times New Roman" w:hAnsi="Times New Roman" w:cs="Times New Roman"/>
                            <w:color w:val="70757A"/>
                            <w:sz w:val="18"/>
                            <w:szCs w:val="18"/>
                          </w:rPr>
                          <w:t>‬</w:t>
                        </w:r>
                        <w:r w:rsidR="00AC2646">
                          <w:rPr>
                            <w:rFonts w:ascii="Roboto" w:hAnsi="Roboto"/>
                            <w:color w:val="70757A"/>
                            <w:sz w:val="18"/>
                            <w:szCs w:val="18"/>
                          </w:rPr>
                          <w:t xml:space="preserve"> PIN: </w:t>
                        </w:r>
                        <w:dir w:val="ltr">
                          <w:r w:rsidR="00AC2646">
                            <w:rPr>
                              <w:rFonts w:ascii="Roboto" w:hAnsi="Roboto"/>
                              <w:color w:val="70757A"/>
                              <w:sz w:val="18"/>
                              <w:szCs w:val="18"/>
                            </w:rPr>
                            <w:t>284 765 746</w:t>
                          </w:r>
                          <w:r w:rsidR="00AC2646">
                            <w:rPr>
                              <w:rFonts w:ascii="Times New Roman" w:hAnsi="Times New Roman" w:cs="Times New Roman"/>
                              <w:color w:val="70757A"/>
                              <w:sz w:val="18"/>
                              <w:szCs w:val="18"/>
                            </w:rPr>
                            <w:t>‬</w:t>
                          </w:r>
                          <w:r w:rsidR="00AC2646">
                            <w:rPr>
                              <w:rFonts w:ascii="Roboto" w:hAnsi="Roboto"/>
                              <w:color w:val="70757A"/>
                              <w:sz w:val="18"/>
                              <w:szCs w:val="18"/>
                            </w:rPr>
                            <w:t>#</w:t>
                          </w:r>
                          <w:r>
                            <w:t>‬</w:t>
                          </w:r>
                          <w:r>
                            <w:t>‬</w:t>
                          </w:r>
                        </w:dir>
                      </w:dir>
                    </w:p>
                    <w:p w14:paraId="5EA01BDE" w14:textId="77777777" w:rsidR="00A23599" w:rsidRDefault="00A23599" w:rsidP="009E0729">
                      <w:pPr>
                        <w:pStyle w:val="ListParagraph"/>
                        <w:shd w:val="clear" w:color="auto" w:fill="FFFFFF"/>
                        <w:spacing w:before="100" w:after="100" w:line="240" w:lineRule="auto"/>
                        <w:ind w:right="720"/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8"/>
                        </w:rPr>
                      </w:pPr>
                    </w:p>
                    <w:p w14:paraId="6F812F15" w14:textId="182E96C5" w:rsidR="00010B8A" w:rsidRDefault="00010B8A" w:rsidP="009E0729">
                      <w:pPr>
                        <w:pStyle w:val="ListParagraph"/>
                        <w:shd w:val="clear" w:color="auto" w:fill="FFFFFF"/>
                        <w:spacing w:before="100" w:after="100" w:line="240" w:lineRule="auto"/>
                        <w:ind w:right="720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CERTIFICATION:</w:t>
                      </w:r>
                    </w:p>
                    <w:p w14:paraId="30F08A5A" w14:textId="16F87CE2" w:rsidR="00010B8A" w:rsidRDefault="00010B8A" w:rsidP="00196FAA">
                      <w:pPr>
                        <w:pStyle w:val="NoSpacing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</w:p>
                    <w:p w14:paraId="439CF84C" w14:textId="5D1082D3" w:rsidR="00BE7F10" w:rsidRPr="00BE7F10" w:rsidRDefault="00404DD2" w:rsidP="00BE7F10">
                      <w:pPr>
                        <w:pStyle w:val="NoSpacing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404DD2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I certify that this notice was posted at</w:t>
                      </w:r>
                      <w:r w:rsidR="00BE7F10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2727 Military </w:t>
                      </w:r>
                      <w:r w:rsidR="00BE7F10" w:rsidRPr="00BE7F10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Pkwy.</w:t>
                      </w:r>
                      <w:r w:rsidR="00BE7F10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BE7F10" w:rsidRPr="00BE7F10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Mesquite, Texas </w:t>
                      </w:r>
                      <w:proofErr w:type="gramStart"/>
                      <w:r w:rsidR="00BE7F10" w:rsidRPr="00BE7F10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75149</w:t>
                      </w:r>
                      <w:proofErr w:type="gramEnd"/>
                      <w:r w:rsidR="00BE7F10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and </w:t>
                      </w:r>
                      <w:r w:rsidR="00BE7F10" w:rsidRPr="00BE7F10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601 Accent Drive</w:t>
                      </w:r>
                    </w:p>
                    <w:p w14:paraId="55DBA9F1" w14:textId="00D54169" w:rsidR="00010B8A" w:rsidRDefault="00BE7F10" w:rsidP="00BE7F10">
                      <w:pPr>
                        <w:pStyle w:val="NoSpacing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BE7F10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Plano, Texas 75075</w:t>
                      </w:r>
                      <w:r w:rsidR="00404DD2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no</w:t>
                      </w:r>
                      <w:r w:rsidR="00B72A66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l</w:t>
                      </w:r>
                      <w:r w:rsidR="00EF339B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a</w:t>
                      </w:r>
                      <w:r w:rsidR="007F3DB7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ter than </w:t>
                      </w:r>
                      <w:r w:rsidR="00127D9F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7:30</w:t>
                      </w:r>
                      <w:r w:rsidR="007F3DB7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127D9F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A</w:t>
                      </w:r>
                      <w:r w:rsidR="00E769DC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M</w:t>
                      </w:r>
                      <w:r w:rsidR="000129F6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on </w:t>
                      </w:r>
                      <w:r w:rsidR="001D1E3F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March </w:t>
                      </w:r>
                      <w:r w:rsidR="0078772E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2</w:t>
                      </w:r>
                      <w:r w:rsidR="001D1E3F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3</w:t>
                      </w:r>
                      <w:r w:rsidR="0078772E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, 2022</w:t>
                      </w:r>
                      <w:r w:rsidR="00404DD2" w:rsidRPr="00404DD2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.</w:t>
                      </w:r>
                    </w:p>
                    <w:p w14:paraId="11BB6D74" w14:textId="77777777" w:rsidR="00BE7F10" w:rsidRPr="00404DD2" w:rsidRDefault="00BE7F10" w:rsidP="00196FAA">
                      <w:pPr>
                        <w:pStyle w:val="NoSpacing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</w:p>
                    <w:p w14:paraId="459C57EA" w14:textId="21F76643" w:rsidR="00404DD2" w:rsidRPr="000E02B6" w:rsidRDefault="000E02B6" w:rsidP="00404DD2">
                      <w:pPr>
                        <w:pStyle w:val="NoSpacing"/>
                        <w:rPr>
                          <w:rFonts w:ascii="Lucida Handwriting" w:hAnsi="Lucida Handwriting" w:cs="Times New Roman"/>
                          <w:b/>
                          <w:sz w:val="28"/>
                          <w:szCs w:val="28"/>
                          <w:u w:val="single"/>
                        </w:rPr>
                      </w:pPr>
                      <w:r w:rsidRPr="000E02B6">
                        <w:rPr>
                          <w:rFonts w:ascii="Lucida Handwriting" w:hAnsi="Lucida Handwriting" w:cs="Times New Roman"/>
                          <w:b/>
                          <w:sz w:val="28"/>
                          <w:szCs w:val="28"/>
                          <w:u w:val="single"/>
                        </w:rPr>
                        <w:t>Byron Ricks</w:t>
                      </w:r>
                    </w:p>
                    <w:p w14:paraId="6FC59E16" w14:textId="3339A5DA" w:rsidR="00404DD2" w:rsidRPr="00404DD2" w:rsidRDefault="00404DD2" w:rsidP="00404DD2">
                      <w:pPr>
                        <w:pStyle w:val="NoSpacing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404DD2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Byron Ricks, Board President</w:t>
                      </w:r>
                    </w:p>
                    <w:p w14:paraId="6C189E48" w14:textId="21FCEC0B" w:rsidR="00F8498B" w:rsidRDefault="005912B2" w:rsidP="00196FAA">
                      <w:pPr>
                        <w:pStyle w:val="NoSpacing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ab/>
                      </w:r>
                    </w:p>
                    <w:p w14:paraId="3ECFD912" w14:textId="3115D1F6" w:rsidR="007C71E3" w:rsidRDefault="007C71E3" w:rsidP="00196FAA">
                      <w:pPr>
                        <w:pStyle w:val="NoSpacing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</w:p>
                    <w:p w14:paraId="2509AD5F" w14:textId="4C89D490" w:rsidR="003B1B2F" w:rsidRPr="00DE1A3B" w:rsidRDefault="003C251A" w:rsidP="00632B51">
                      <w:pPr>
                        <w:pStyle w:val="NoSpacing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ab/>
                      </w:r>
                      <w:r w:rsidR="002F7F36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ab/>
                      </w:r>
                    </w:p>
                    <w:p w14:paraId="7F4CDD5D" w14:textId="77777777" w:rsidR="00632B51" w:rsidRPr="00DE1A3B" w:rsidRDefault="00632B51" w:rsidP="00632B51">
                      <w:pPr>
                        <w:pStyle w:val="NoSpacing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</w:p>
                    <w:p w14:paraId="5554C76F" w14:textId="77777777" w:rsidR="00DE1A3B" w:rsidRDefault="00DE1A3B" w:rsidP="00632B51">
                      <w:pPr>
                        <w:pStyle w:val="NoSpacing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</w:p>
                    <w:p w14:paraId="5236FE0E" w14:textId="77777777" w:rsidR="008C5890" w:rsidRDefault="008C5890" w:rsidP="00151CFA"/>
                  </w:txbxContent>
                </v:textbox>
                <w10:wrap anchorx="margin"/>
              </v:shape>
            </w:pict>
          </mc:Fallback>
        </mc:AlternateContent>
      </w:r>
      <w:r w:rsidR="004150A7">
        <w:t>\</w:t>
      </w:r>
    </w:p>
    <w:p w14:paraId="05777926" w14:textId="77777777" w:rsidR="00A556EC" w:rsidRDefault="00A556EC" w:rsidP="00146C47">
      <w:pPr>
        <w:pStyle w:val="NoSpacing"/>
      </w:pPr>
    </w:p>
    <w:p w14:paraId="536F685E" w14:textId="77777777" w:rsidR="00A556EC" w:rsidRDefault="00A556EC" w:rsidP="00146C47">
      <w:pPr>
        <w:pStyle w:val="NoSpacing"/>
      </w:pPr>
    </w:p>
    <w:p w14:paraId="7403B583" w14:textId="77777777" w:rsidR="006962C7" w:rsidRDefault="006962C7" w:rsidP="00146C47">
      <w:pPr>
        <w:pStyle w:val="NoSpacing"/>
      </w:pPr>
    </w:p>
    <w:p w14:paraId="4D575AD9" w14:textId="77777777" w:rsidR="00265B3A" w:rsidRDefault="00265B3A" w:rsidP="00146C47">
      <w:pPr>
        <w:pStyle w:val="NoSpacing"/>
      </w:pPr>
    </w:p>
    <w:p w14:paraId="2B452534" w14:textId="77777777" w:rsidR="00265B3A" w:rsidRDefault="00265B3A" w:rsidP="00146C47">
      <w:pPr>
        <w:pStyle w:val="NoSpacing"/>
      </w:pPr>
    </w:p>
    <w:p w14:paraId="16B104B9" w14:textId="77777777" w:rsidR="00265B3A" w:rsidRDefault="00265B3A" w:rsidP="00146C47">
      <w:pPr>
        <w:pStyle w:val="NoSpacing"/>
      </w:pPr>
    </w:p>
    <w:p w14:paraId="200EF5F7" w14:textId="77777777" w:rsidR="00A556EC" w:rsidRDefault="00A556EC" w:rsidP="00146C47">
      <w:pPr>
        <w:pStyle w:val="NoSpacing"/>
      </w:pPr>
    </w:p>
    <w:p w14:paraId="78FEC684" w14:textId="77777777" w:rsidR="00A556EC" w:rsidRDefault="00A556EC" w:rsidP="00146C47">
      <w:pPr>
        <w:pStyle w:val="NoSpacing"/>
      </w:pPr>
    </w:p>
    <w:p w14:paraId="6112A239" w14:textId="77777777" w:rsidR="00A556EC" w:rsidRDefault="00A556EC" w:rsidP="00146C47">
      <w:pPr>
        <w:pStyle w:val="NoSpacing"/>
      </w:pPr>
    </w:p>
    <w:p w14:paraId="22E650AE" w14:textId="77777777" w:rsidR="00A556EC" w:rsidRDefault="00A556EC" w:rsidP="00146C47">
      <w:pPr>
        <w:pStyle w:val="NoSpacing"/>
      </w:pPr>
    </w:p>
    <w:p w14:paraId="78B1F33B" w14:textId="77777777" w:rsidR="00A556EC" w:rsidRDefault="00A556EC" w:rsidP="00146C47">
      <w:pPr>
        <w:pStyle w:val="NoSpacing"/>
      </w:pPr>
    </w:p>
    <w:p w14:paraId="5DCD1E56" w14:textId="77777777" w:rsidR="00A556EC" w:rsidRDefault="00A556EC" w:rsidP="00146C47">
      <w:pPr>
        <w:pStyle w:val="NoSpacing"/>
      </w:pPr>
    </w:p>
    <w:p w14:paraId="2111A57B" w14:textId="77777777" w:rsidR="00A556EC" w:rsidRDefault="00A556EC" w:rsidP="00146C47">
      <w:pPr>
        <w:pStyle w:val="NoSpacing"/>
      </w:pPr>
    </w:p>
    <w:p w14:paraId="3D062A2A" w14:textId="77777777" w:rsidR="00A556EC" w:rsidRDefault="00A556EC" w:rsidP="00146C47">
      <w:pPr>
        <w:pStyle w:val="NoSpacing"/>
      </w:pPr>
    </w:p>
    <w:p w14:paraId="308C55DD" w14:textId="77777777" w:rsidR="004150A7" w:rsidRDefault="004150A7" w:rsidP="00146C47">
      <w:pPr>
        <w:pStyle w:val="NoSpacing"/>
      </w:pPr>
    </w:p>
    <w:p w14:paraId="12C6D980" w14:textId="77777777" w:rsidR="004150A7" w:rsidRDefault="004150A7" w:rsidP="00146C47">
      <w:pPr>
        <w:pStyle w:val="NoSpacing"/>
      </w:pPr>
    </w:p>
    <w:p w14:paraId="7192D1A6" w14:textId="77777777" w:rsidR="004150A7" w:rsidRDefault="004150A7" w:rsidP="00146C47">
      <w:pPr>
        <w:pStyle w:val="NoSpacing"/>
      </w:pPr>
    </w:p>
    <w:p w14:paraId="2881B874" w14:textId="77777777" w:rsidR="004150A7" w:rsidRDefault="004150A7" w:rsidP="00146C47">
      <w:pPr>
        <w:pStyle w:val="NoSpacing"/>
      </w:pPr>
    </w:p>
    <w:p w14:paraId="138E0A64" w14:textId="77777777" w:rsidR="004150A7" w:rsidRDefault="004150A7" w:rsidP="00146C47">
      <w:pPr>
        <w:pStyle w:val="NoSpacing"/>
      </w:pPr>
    </w:p>
    <w:p w14:paraId="4B316669" w14:textId="77777777" w:rsidR="004150A7" w:rsidRDefault="004150A7" w:rsidP="00146C47">
      <w:pPr>
        <w:pStyle w:val="NoSpacing"/>
      </w:pPr>
    </w:p>
    <w:p w14:paraId="413299F2" w14:textId="77777777" w:rsidR="004150A7" w:rsidRDefault="004150A7" w:rsidP="00146C47">
      <w:pPr>
        <w:pStyle w:val="NoSpacing"/>
      </w:pPr>
    </w:p>
    <w:p w14:paraId="4D489D8C" w14:textId="77777777" w:rsidR="004150A7" w:rsidRDefault="004150A7" w:rsidP="00146C47">
      <w:pPr>
        <w:pStyle w:val="NoSpacing"/>
      </w:pPr>
    </w:p>
    <w:p w14:paraId="75D0EC62" w14:textId="77777777" w:rsidR="004150A7" w:rsidRDefault="004150A7" w:rsidP="00146C47">
      <w:pPr>
        <w:pStyle w:val="NoSpacing"/>
      </w:pPr>
    </w:p>
    <w:p w14:paraId="6B095459" w14:textId="77777777" w:rsidR="00A556EC" w:rsidRDefault="00A556EC" w:rsidP="00146C47">
      <w:pPr>
        <w:pStyle w:val="NoSpacing"/>
      </w:pPr>
    </w:p>
    <w:p w14:paraId="5FF5D823" w14:textId="77777777" w:rsidR="00A556EC" w:rsidRDefault="00A556EC" w:rsidP="00146C47">
      <w:pPr>
        <w:pStyle w:val="NoSpacing"/>
      </w:pPr>
    </w:p>
    <w:p w14:paraId="75718FA7" w14:textId="77777777" w:rsidR="00A556EC" w:rsidRDefault="00A556EC" w:rsidP="00146C47">
      <w:pPr>
        <w:pStyle w:val="NoSpacing"/>
      </w:pPr>
    </w:p>
    <w:p w14:paraId="20A0EAD0" w14:textId="77777777" w:rsidR="00A556EC" w:rsidRDefault="00A556EC" w:rsidP="00146C47">
      <w:pPr>
        <w:pStyle w:val="NoSpacing"/>
      </w:pPr>
    </w:p>
    <w:p w14:paraId="585CEBD4" w14:textId="77777777" w:rsidR="00A556EC" w:rsidRDefault="00A556EC" w:rsidP="00146C47">
      <w:pPr>
        <w:pStyle w:val="NoSpacing"/>
      </w:pPr>
    </w:p>
    <w:p w14:paraId="7FCFFBAE" w14:textId="77777777" w:rsidR="00A556EC" w:rsidRDefault="00A556EC" w:rsidP="00146C47">
      <w:pPr>
        <w:pStyle w:val="NoSpacing"/>
      </w:pPr>
    </w:p>
    <w:p w14:paraId="68F72FFB" w14:textId="77777777" w:rsidR="00A556EC" w:rsidRDefault="00A556EC" w:rsidP="00146C47">
      <w:pPr>
        <w:pStyle w:val="NoSpacing"/>
      </w:pPr>
    </w:p>
    <w:p w14:paraId="6DF88E11" w14:textId="77777777" w:rsidR="00A556EC" w:rsidRDefault="00A556EC" w:rsidP="00146C47">
      <w:pPr>
        <w:pStyle w:val="NoSpacing"/>
      </w:pPr>
    </w:p>
    <w:p w14:paraId="736F12DD" w14:textId="77777777" w:rsidR="00A556EC" w:rsidRDefault="00A556EC" w:rsidP="00146C47">
      <w:pPr>
        <w:pStyle w:val="NoSpacing"/>
      </w:pPr>
    </w:p>
    <w:p w14:paraId="0733AFAF" w14:textId="77777777" w:rsidR="00A556EC" w:rsidRDefault="00A556EC" w:rsidP="00146C47">
      <w:pPr>
        <w:pStyle w:val="NoSpacing"/>
      </w:pPr>
    </w:p>
    <w:p w14:paraId="64E788BD" w14:textId="77777777" w:rsidR="00A556EC" w:rsidRDefault="00A556EC" w:rsidP="00146C47">
      <w:pPr>
        <w:pStyle w:val="NoSpacing"/>
      </w:pPr>
    </w:p>
    <w:p w14:paraId="2175B565" w14:textId="77777777" w:rsidR="00A556EC" w:rsidRDefault="00A556EC" w:rsidP="00146C47">
      <w:pPr>
        <w:pStyle w:val="NoSpacing"/>
      </w:pPr>
    </w:p>
    <w:p w14:paraId="3BBCAB66" w14:textId="77777777" w:rsidR="00A556EC" w:rsidRDefault="00A556EC" w:rsidP="00146C47">
      <w:pPr>
        <w:pStyle w:val="NoSpacing"/>
      </w:pPr>
    </w:p>
    <w:p w14:paraId="50083B60" w14:textId="77777777" w:rsidR="00A556EC" w:rsidRDefault="00A556EC" w:rsidP="00146C47">
      <w:pPr>
        <w:pStyle w:val="NoSpacing"/>
      </w:pPr>
    </w:p>
    <w:p w14:paraId="66DAAB1D" w14:textId="77777777" w:rsidR="00A556EC" w:rsidRDefault="00A556EC" w:rsidP="00146C47">
      <w:pPr>
        <w:pStyle w:val="NoSpacing"/>
      </w:pPr>
    </w:p>
    <w:p w14:paraId="6DE35E2F" w14:textId="77777777" w:rsidR="00A556EC" w:rsidRDefault="00A556EC" w:rsidP="00146C47">
      <w:pPr>
        <w:pStyle w:val="NoSpacing"/>
      </w:pPr>
    </w:p>
    <w:p w14:paraId="46A12B6F" w14:textId="77777777" w:rsidR="00A556EC" w:rsidRDefault="00A556EC" w:rsidP="00146C47">
      <w:pPr>
        <w:pStyle w:val="NoSpacing"/>
      </w:pPr>
    </w:p>
    <w:p w14:paraId="300C0CA1" w14:textId="77777777" w:rsidR="00A556EC" w:rsidRDefault="00A556EC" w:rsidP="00146C47">
      <w:pPr>
        <w:pStyle w:val="NoSpacing"/>
      </w:pPr>
    </w:p>
    <w:p w14:paraId="594D4505" w14:textId="77777777" w:rsidR="00A556EC" w:rsidRDefault="00A556EC" w:rsidP="00146C47">
      <w:pPr>
        <w:pStyle w:val="NoSpacing"/>
      </w:pPr>
    </w:p>
    <w:p w14:paraId="045DA411" w14:textId="77777777" w:rsidR="00A556EC" w:rsidRDefault="00A556EC" w:rsidP="00146C47">
      <w:pPr>
        <w:pStyle w:val="NoSpacing"/>
      </w:pPr>
    </w:p>
    <w:p w14:paraId="176BCC16" w14:textId="77777777" w:rsidR="00A556EC" w:rsidRDefault="00A556EC" w:rsidP="00146C47">
      <w:pPr>
        <w:pStyle w:val="NoSpacing"/>
      </w:pPr>
    </w:p>
    <w:p w14:paraId="1D812C67" w14:textId="77777777" w:rsidR="00A556EC" w:rsidRDefault="00A556EC" w:rsidP="00146C47">
      <w:pPr>
        <w:pStyle w:val="NoSpacing"/>
      </w:pPr>
    </w:p>
    <w:p w14:paraId="7F913F09" w14:textId="77777777" w:rsidR="006E7434" w:rsidRDefault="006E7434" w:rsidP="001168F3">
      <w:pPr>
        <w:pStyle w:val="NoSpacing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1" layoutInCell="0" allowOverlap="0" wp14:anchorId="7A2C14EB" wp14:editId="6F4E193C">
                <wp:simplePos x="0" y="0"/>
                <wp:positionH relativeFrom="column">
                  <wp:posOffset>-2152650</wp:posOffset>
                </wp:positionH>
                <wp:positionV relativeFrom="page">
                  <wp:posOffset>9525</wp:posOffset>
                </wp:positionV>
                <wp:extent cx="2437130" cy="10030460"/>
                <wp:effectExtent l="0" t="0" r="1270" b="889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7130" cy="10030460"/>
                        </a:xfrm>
                        <a:prstGeom prst="rect">
                          <a:avLst/>
                        </a:prstGeom>
                        <a:blipFill>
                          <a:blip r:embed="rId12">
                            <a:duotone>
                              <a:prstClr val="black"/>
                              <a:schemeClr val="tx2">
                                <a:tint val="45000"/>
                                <a:satMod val="400000"/>
                              </a:schemeClr>
                            </a:duotone>
                          </a:blip>
                          <a:tile tx="0" ty="0" sx="100000" sy="100000" flip="none" algn="tl"/>
                        </a:blip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D40EDA" w14:textId="77777777" w:rsidR="00A126B8" w:rsidRDefault="00A126B8" w:rsidP="00A126B8">
                            <w:pPr>
                              <w:jc w:val="center"/>
                            </w:pPr>
                          </w:p>
                          <w:p w14:paraId="7E6A3EDE" w14:textId="7E00C6B5" w:rsidR="006E7434" w:rsidRDefault="001F2FB2" w:rsidP="00A126B8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8E73FE2" wp14:editId="67AC7E10">
                                  <wp:extent cx="2313432" cy="2313432"/>
                                  <wp:effectExtent l="0" t="0" r="0" b="0"/>
                                  <wp:docPr id="3" name="Picture 3" descr="A close up of a sign&#10;&#10;Description generated with very high confidenc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LPCA logo text.png"/>
                                          <pic:cNvPicPr/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313432" cy="231343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DF6EB7D" w14:textId="77777777" w:rsidR="00A72203" w:rsidRDefault="00A72203" w:rsidP="00A126B8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</w:p>
                          <w:p w14:paraId="20D94F0F" w14:textId="77777777" w:rsidR="001F2FB2" w:rsidRDefault="001F2FB2" w:rsidP="00A126B8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</w:p>
                          <w:p w14:paraId="54A42DF0" w14:textId="77777777" w:rsidR="001F2FB2" w:rsidRDefault="001F2FB2" w:rsidP="00A126B8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</w:p>
                          <w:p w14:paraId="7A06C828" w14:textId="77777777" w:rsidR="001F2FB2" w:rsidRDefault="001F2FB2" w:rsidP="00A126B8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</w:p>
                          <w:p w14:paraId="4BC9CB87" w14:textId="77777777" w:rsidR="001F2FB2" w:rsidRDefault="001F2FB2" w:rsidP="00A126B8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</w:p>
                          <w:p w14:paraId="14B4F946" w14:textId="7139A708" w:rsidR="00A72203" w:rsidRDefault="00A72203" w:rsidP="00A126B8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Mesquite West</w:t>
                            </w:r>
                          </w:p>
                          <w:p w14:paraId="7DCBA441" w14:textId="2957ED5B" w:rsidR="00A72203" w:rsidRDefault="006E7434" w:rsidP="00A126B8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9E5CA3">
                              <w:rPr>
                                <w:rFonts w:ascii="Times New Roman" w:hAnsi="Times New Roman" w:cs="Times New Roman"/>
                                <w:b/>
                              </w:rPr>
                              <w:t>Legacy Preparatory</w:t>
                            </w:r>
                          </w:p>
                          <w:p w14:paraId="086949CD" w14:textId="77777777" w:rsidR="006E7434" w:rsidRPr="009E5CA3" w:rsidRDefault="006E7434" w:rsidP="00A126B8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9E5CA3">
                              <w:rPr>
                                <w:rFonts w:ascii="Times New Roman" w:hAnsi="Times New Roman" w:cs="Times New Roman"/>
                                <w:b/>
                              </w:rPr>
                              <w:t>Charter Academy</w:t>
                            </w:r>
                          </w:p>
                          <w:p w14:paraId="4A40FE6F" w14:textId="77777777" w:rsidR="006E7434" w:rsidRDefault="00A72203" w:rsidP="00A126B8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2727 Military Pkwy.</w:t>
                            </w:r>
                          </w:p>
                          <w:p w14:paraId="3A6DD4AC" w14:textId="77777777" w:rsidR="00A72203" w:rsidRPr="009E5CA3" w:rsidRDefault="00A72203" w:rsidP="00A126B8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Mesquite, Texas 75149</w:t>
                            </w:r>
                          </w:p>
                          <w:p w14:paraId="228496FD" w14:textId="7BA86F17" w:rsidR="004F1DA0" w:rsidRDefault="004F1DA0" w:rsidP="00A126B8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9E5CA3">
                              <w:rPr>
                                <w:rFonts w:ascii="Times New Roman" w:hAnsi="Times New Roman" w:cs="Times New Roman"/>
                                <w:b/>
                              </w:rPr>
                              <w:t>469-206-2190</w:t>
                            </w:r>
                          </w:p>
                          <w:p w14:paraId="07BAC5A3" w14:textId="233CB07E" w:rsidR="0078772E" w:rsidRDefault="0078772E" w:rsidP="00A126B8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</w:p>
                          <w:p w14:paraId="6A4BA70A" w14:textId="73541F98" w:rsidR="0078772E" w:rsidRDefault="0078772E" w:rsidP="00A126B8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</w:p>
                          <w:p w14:paraId="7D4CF8CF" w14:textId="0CF2214D" w:rsidR="0078772E" w:rsidRDefault="0078772E" w:rsidP="00A126B8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</w:p>
                          <w:p w14:paraId="3FF44371" w14:textId="77777777" w:rsidR="0078772E" w:rsidRPr="009E5CA3" w:rsidRDefault="0078772E" w:rsidP="00A126B8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</w:p>
                          <w:p w14:paraId="53A12CD8" w14:textId="77777777" w:rsidR="006E7434" w:rsidRDefault="006E7434" w:rsidP="00A126B8">
                            <w:pPr>
                              <w:jc w:val="center"/>
                            </w:pPr>
                          </w:p>
                          <w:p w14:paraId="69423880" w14:textId="2D3987D0" w:rsidR="00A72203" w:rsidRDefault="009E5CA3" w:rsidP="00A126B8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824F21">
                              <w:rPr>
                                <w:rFonts w:ascii="Times New Roman" w:hAnsi="Times New Roman" w:cs="Times New Roman"/>
                                <w:b/>
                              </w:rPr>
                              <w:t>Plano</w:t>
                            </w:r>
                            <w:r w:rsidR="006E7434" w:rsidRPr="00824F21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Legacy Preparatory</w:t>
                            </w:r>
                          </w:p>
                          <w:p w14:paraId="2C7E8521" w14:textId="77777777" w:rsidR="006E7434" w:rsidRPr="00824F21" w:rsidRDefault="006E7434" w:rsidP="00A126B8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824F21">
                              <w:rPr>
                                <w:rFonts w:ascii="Times New Roman" w:hAnsi="Times New Roman" w:cs="Times New Roman"/>
                                <w:b/>
                              </w:rPr>
                              <w:t>Charter Academy</w:t>
                            </w:r>
                          </w:p>
                          <w:p w14:paraId="0CC61BC8" w14:textId="77777777" w:rsidR="006E7434" w:rsidRPr="00824F21" w:rsidRDefault="009E5CA3" w:rsidP="00A126B8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824F21">
                              <w:rPr>
                                <w:rFonts w:ascii="Times New Roman" w:hAnsi="Times New Roman" w:cs="Times New Roman"/>
                                <w:b/>
                              </w:rPr>
                              <w:t>601 Accent Drive</w:t>
                            </w:r>
                          </w:p>
                          <w:p w14:paraId="27248480" w14:textId="77777777" w:rsidR="006E7434" w:rsidRPr="00824F21" w:rsidRDefault="009E5CA3" w:rsidP="00A126B8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824F21">
                              <w:rPr>
                                <w:rFonts w:ascii="Times New Roman" w:hAnsi="Times New Roman" w:cs="Times New Roman"/>
                                <w:b/>
                              </w:rPr>
                              <w:t>Plano, Texas 75075</w:t>
                            </w:r>
                          </w:p>
                          <w:p w14:paraId="3EFBE8DC" w14:textId="77777777" w:rsidR="004F1DA0" w:rsidRPr="00824F21" w:rsidRDefault="004F1DA0" w:rsidP="00A126B8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824F21">
                              <w:rPr>
                                <w:rFonts w:ascii="Times New Roman" w:hAnsi="Times New Roman" w:cs="Times New Roman"/>
                                <w:b/>
                              </w:rPr>
                              <w:t>469-206-2250</w:t>
                            </w:r>
                          </w:p>
                          <w:p w14:paraId="612108E6" w14:textId="77777777" w:rsidR="006E7434" w:rsidRDefault="006E7434" w:rsidP="00A126B8">
                            <w:pPr>
                              <w:jc w:val="center"/>
                            </w:pPr>
                          </w:p>
                          <w:p w14:paraId="0E93A26C" w14:textId="77777777" w:rsidR="001F2FB2" w:rsidRDefault="001F2FB2" w:rsidP="00A126B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</w:p>
                          <w:p w14:paraId="0C5A67EE" w14:textId="77777777" w:rsidR="001F2FB2" w:rsidRDefault="001F2FB2" w:rsidP="00A126B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</w:p>
                          <w:p w14:paraId="760914AA" w14:textId="77777777" w:rsidR="001F2FB2" w:rsidRDefault="001F2FB2" w:rsidP="00A126B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</w:p>
                          <w:p w14:paraId="788E0B7E" w14:textId="77777777" w:rsidR="001F2FB2" w:rsidRDefault="001F2FB2" w:rsidP="00A126B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</w:p>
                          <w:p w14:paraId="6849313A" w14:textId="77777777" w:rsidR="001F2FB2" w:rsidRDefault="001F2FB2" w:rsidP="00A126B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</w:p>
                          <w:p w14:paraId="4EFEE7D8" w14:textId="77777777" w:rsidR="001F2FB2" w:rsidRDefault="001F2FB2" w:rsidP="00A126B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</w:p>
                          <w:p w14:paraId="260F198A" w14:textId="1791C9FF" w:rsidR="00265B3A" w:rsidRPr="00F97348" w:rsidRDefault="006E7434" w:rsidP="00A126B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F97348">
                              <w:rPr>
                                <w:rFonts w:ascii="Times New Roman" w:hAnsi="Times New Roman" w:cs="Times New Roman"/>
                                <w:b/>
                              </w:rPr>
                              <w:t>Legacy21, Inc. Vision:</w:t>
                            </w:r>
                          </w:p>
                          <w:p w14:paraId="5301332A" w14:textId="77777777" w:rsidR="00F97348" w:rsidRPr="00F97348" w:rsidRDefault="00F97348" w:rsidP="00A126B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18"/>
                                <w:szCs w:val="18"/>
                              </w:rPr>
                            </w:pPr>
                            <w:r w:rsidRPr="00F97348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18"/>
                                <w:szCs w:val="18"/>
                              </w:rPr>
                              <w:t>Legacy Preparatory Charter Academy will develop innovative citizens ready to serve and transform our global society.</w:t>
                            </w:r>
                          </w:p>
                          <w:p w14:paraId="1705F9ED" w14:textId="77777777" w:rsidR="00265B3A" w:rsidRDefault="00265B3A" w:rsidP="00A126B8">
                            <w:pPr>
                              <w:jc w:val="center"/>
                            </w:pPr>
                          </w:p>
                          <w:p w14:paraId="5B51BA6F" w14:textId="77777777" w:rsidR="00C40682" w:rsidRDefault="00C40682" w:rsidP="00A126B8">
                            <w:pPr>
                              <w:pStyle w:val="NoSpacing"/>
                              <w:jc w:val="center"/>
                            </w:pPr>
                          </w:p>
                          <w:p w14:paraId="696A1D26" w14:textId="77777777" w:rsidR="00C40682" w:rsidRDefault="00C40682" w:rsidP="00A126B8">
                            <w:pPr>
                              <w:pStyle w:val="NoSpacing"/>
                              <w:jc w:val="center"/>
                            </w:pPr>
                          </w:p>
                          <w:p w14:paraId="26ED1911" w14:textId="77777777" w:rsidR="006E7434" w:rsidRDefault="006E7434" w:rsidP="00A126B8">
                            <w:pPr>
                              <w:pStyle w:val="NoSpacing"/>
                              <w:jc w:val="center"/>
                            </w:pPr>
                          </w:p>
                          <w:p w14:paraId="70E767FB" w14:textId="77777777" w:rsidR="006E7434" w:rsidRDefault="006E7434" w:rsidP="00A126B8">
                            <w:pPr>
                              <w:jc w:val="center"/>
                            </w:pPr>
                          </w:p>
                          <w:p w14:paraId="788CFAF8" w14:textId="77777777" w:rsidR="006E7434" w:rsidRDefault="006E7434" w:rsidP="00A126B8">
                            <w:pPr>
                              <w:jc w:val="center"/>
                            </w:pPr>
                          </w:p>
                          <w:p w14:paraId="538506C9" w14:textId="77777777" w:rsidR="006E7434" w:rsidRDefault="006E7434" w:rsidP="00A126B8">
                            <w:pPr>
                              <w:jc w:val="center"/>
                            </w:pPr>
                          </w:p>
                          <w:p w14:paraId="31622F40" w14:textId="77777777" w:rsidR="006E7434" w:rsidRDefault="006E7434" w:rsidP="00A126B8">
                            <w:pPr>
                              <w:jc w:val="center"/>
                            </w:pPr>
                          </w:p>
                          <w:p w14:paraId="1EBB891D" w14:textId="77777777" w:rsidR="006E7434" w:rsidRDefault="006E7434" w:rsidP="00A126B8">
                            <w:pPr>
                              <w:jc w:val="center"/>
                            </w:pPr>
                          </w:p>
                          <w:p w14:paraId="1B87CF5D" w14:textId="77777777" w:rsidR="006E7434" w:rsidRDefault="006E7434" w:rsidP="00A126B8">
                            <w:pPr>
                              <w:jc w:val="center"/>
                            </w:pPr>
                          </w:p>
                          <w:p w14:paraId="442AF49B" w14:textId="77777777" w:rsidR="006E7434" w:rsidRDefault="006E7434" w:rsidP="00A126B8">
                            <w:pPr>
                              <w:jc w:val="center"/>
                            </w:pPr>
                          </w:p>
                          <w:p w14:paraId="3EF6C5A3" w14:textId="77777777" w:rsidR="006E7434" w:rsidRDefault="006E7434" w:rsidP="00A126B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2C14EB" id="_x0000_s1027" type="#_x0000_t202" style="position:absolute;margin-left:-169.5pt;margin-top:.75pt;width:191.9pt;height:789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" o:allowincell="f" o:allowoverlap="f" stroked="f">
                <v:fill r:id="rId14" o:title="" recolor="t" rotate="t" type="tile"/>
                <v:imagedata recolortarget="black"/>
                <v:textbox>
                  <w:txbxContent>
                    <w:p w14:paraId="7ED40EDA" w14:textId="77777777" w:rsidR="00A126B8" w:rsidRDefault="00A126B8" w:rsidP="00A126B8">
                      <w:pPr>
                        <w:jc w:val="center"/>
                      </w:pPr>
                    </w:p>
                    <w:p w14:paraId="7E6A3EDE" w14:textId="7E00C6B5" w:rsidR="006E7434" w:rsidRDefault="001F2FB2" w:rsidP="00A126B8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8E73FE2" wp14:editId="67AC7E10">
                            <wp:extent cx="2313432" cy="2313432"/>
                            <wp:effectExtent l="0" t="0" r="0" b="0"/>
                            <wp:docPr id="3" name="Picture 3" descr="A close up of a sign&#10;&#10;Description generated with very high confidenc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LPCA logo text.png"/>
                                    <pic:cNvPicPr/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313432" cy="231343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DF6EB7D" w14:textId="77777777" w:rsidR="00A72203" w:rsidRDefault="00A72203" w:rsidP="00A126B8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</w:p>
                    <w:p w14:paraId="20D94F0F" w14:textId="77777777" w:rsidR="001F2FB2" w:rsidRDefault="001F2FB2" w:rsidP="00A126B8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</w:p>
                    <w:p w14:paraId="54A42DF0" w14:textId="77777777" w:rsidR="001F2FB2" w:rsidRDefault="001F2FB2" w:rsidP="00A126B8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</w:p>
                    <w:p w14:paraId="7A06C828" w14:textId="77777777" w:rsidR="001F2FB2" w:rsidRDefault="001F2FB2" w:rsidP="00A126B8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</w:p>
                    <w:p w14:paraId="4BC9CB87" w14:textId="77777777" w:rsidR="001F2FB2" w:rsidRDefault="001F2FB2" w:rsidP="00A126B8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</w:p>
                    <w:p w14:paraId="14B4F946" w14:textId="7139A708" w:rsidR="00A72203" w:rsidRDefault="00A72203" w:rsidP="00A126B8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</w:rPr>
                        <w:t>Mesquite West</w:t>
                      </w:r>
                    </w:p>
                    <w:p w14:paraId="7DCBA441" w14:textId="2957ED5B" w:rsidR="00A72203" w:rsidRDefault="006E7434" w:rsidP="00A126B8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9E5CA3">
                        <w:rPr>
                          <w:rFonts w:ascii="Times New Roman" w:hAnsi="Times New Roman" w:cs="Times New Roman"/>
                          <w:b/>
                        </w:rPr>
                        <w:t>Legacy Preparatory</w:t>
                      </w:r>
                    </w:p>
                    <w:p w14:paraId="086949CD" w14:textId="77777777" w:rsidR="006E7434" w:rsidRPr="009E5CA3" w:rsidRDefault="006E7434" w:rsidP="00A126B8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9E5CA3">
                        <w:rPr>
                          <w:rFonts w:ascii="Times New Roman" w:hAnsi="Times New Roman" w:cs="Times New Roman"/>
                          <w:b/>
                        </w:rPr>
                        <w:t>Charter Academy</w:t>
                      </w:r>
                    </w:p>
                    <w:p w14:paraId="4A40FE6F" w14:textId="77777777" w:rsidR="006E7434" w:rsidRDefault="00A72203" w:rsidP="00A126B8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</w:rPr>
                        <w:t>2727 Military Pkwy.</w:t>
                      </w:r>
                    </w:p>
                    <w:p w14:paraId="3A6DD4AC" w14:textId="77777777" w:rsidR="00A72203" w:rsidRPr="009E5CA3" w:rsidRDefault="00A72203" w:rsidP="00A126B8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</w:rPr>
                        <w:t>Mesquite, Texas 75149</w:t>
                      </w:r>
                    </w:p>
                    <w:p w14:paraId="228496FD" w14:textId="7BA86F17" w:rsidR="004F1DA0" w:rsidRDefault="004F1DA0" w:rsidP="00A126B8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9E5CA3">
                        <w:rPr>
                          <w:rFonts w:ascii="Times New Roman" w:hAnsi="Times New Roman" w:cs="Times New Roman"/>
                          <w:b/>
                        </w:rPr>
                        <w:t>469-206-2190</w:t>
                      </w:r>
                    </w:p>
                    <w:p w14:paraId="07BAC5A3" w14:textId="233CB07E" w:rsidR="0078772E" w:rsidRDefault="0078772E" w:rsidP="00A126B8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</w:p>
                    <w:p w14:paraId="6A4BA70A" w14:textId="73541F98" w:rsidR="0078772E" w:rsidRDefault="0078772E" w:rsidP="00A126B8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</w:p>
                    <w:p w14:paraId="7D4CF8CF" w14:textId="0CF2214D" w:rsidR="0078772E" w:rsidRDefault="0078772E" w:rsidP="00A126B8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</w:p>
                    <w:p w14:paraId="3FF44371" w14:textId="77777777" w:rsidR="0078772E" w:rsidRPr="009E5CA3" w:rsidRDefault="0078772E" w:rsidP="00A126B8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</w:p>
                    <w:p w14:paraId="53A12CD8" w14:textId="77777777" w:rsidR="006E7434" w:rsidRDefault="006E7434" w:rsidP="00A126B8">
                      <w:pPr>
                        <w:jc w:val="center"/>
                      </w:pPr>
                    </w:p>
                    <w:p w14:paraId="69423880" w14:textId="2D3987D0" w:rsidR="00A72203" w:rsidRDefault="009E5CA3" w:rsidP="00A126B8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824F21">
                        <w:rPr>
                          <w:rFonts w:ascii="Times New Roman" w:hAnsi="Times New Roman" w:cs="Times New Roman"/>
                          <w:b/>
                        </w:rPr>
                        <w:t>Plano</w:t>
                      </w:r>
                      <w:r w:rsidR="006E7434" w:rsidRPr="00824F21">
                        <w:rPr>
                          <w:rFonts w:ascii="Times New Roman" w:hAnsi="Times New Roman" w:cs="Times New Roman"/>
                          <w:b/>
                        </w:rPr>
                        <w:t xml:space="preserve"> Legacy Preparatory</w:t>
                      </w:r>
                    </w:p>
                    <w:p w14:paraId="2C7E8521" w14:textId="77777777" w:rsidR="006E7434" w:rsidRPr="00824F21" w:rsidRDefault="006E7434" w:rsidP="00A126B8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824F21">
                        <w:rPr>
                          <w:rFonts w:ascii="Times New Roman" w:hAnsi="Times New Roman" w:cs="Times New Roman"/>
                          <w:b/>
                        </w:rPr>
                        <w:t>Charter Academy</w:t>
                      </w:r>
                    </w:p>
                    <w:p w14:paraId="0CC61BC8" w14:textId="77777777" w:rsidR="006E7434" w:rsidRPr="00824F21" w:rsidRDefault="009E5CA3" w:rsidP="00A126B8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824F21">
                        <w:rPr>
                          <w:rFonts w:ascii="Times New Roman" w:hAnsi="Times New Roman" w:cs="Times New Roman"/>
                          <w:b/>
                        </w:rPr>
                        <w:t>601 Accent Drive</w:t>
                      </w:r>
                    </w:p>
                    <w:p w14:paraId="27248480" w14:textId="77777777" w:rsidR="006E7434" w:rsidRPr="00824F21" w:rsidRDefault="009E5CA3" w:rsidP="00A126B8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824F21">
                        <w:rPr>
                          <w:rFonts w:ascii="Times New Roman" w:hAnsi="Times New Roman" w:cs="Times New Roman"/>
                          <w:b/>
                        </w:rPr>
                        <w:t>Plano, Texas 75075</w:t>
                      </w:r>
                    </w:p>
                    <w:p w14:paraId="3EFBE8DC" w14:textId="77777777" w:rsidR="004F1DA0" w:rsidRPr="00824F21" w:rsidRDefault="004F1DA0" w:rsidP="00A126B8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824F21">
                        <w:rPr>
                          <w:rFonts w:ascii="Times New Roman" w:hAnsi="Times New Roman" w:cs="Times New Roman"/>
                          <w:b/>
                        </w:rPr>
                        <w:t>469-206-2250</w:t>
                      </w:r>
                    </w:p>
                    <w:p w14:paraId="612108E6" w14:textId="77777777" w:rsidR="006E7434" w:rsidRDefault="006E7434" w:rsidP="00A126B8">
                      <w:pPr>
                        <w:jc w:val="center"/>
                      </w:pPr>
                    </w:p>
                    <w:p w14:paraId="0E93A26C" w14:textId="77777777" w:rsidR="001F2FB2" w:rsidRDefault="001F2FB2" w:rsidP="00A126B8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</w:p>
                    <w:p w14:paraId="0C5A67EE" w14:textId="77777777" w:rsidR="001F2FB2" w:rsidRDefault="001F2FB2" w:rsidP="00A126B8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</w:p>
                    <w:p w14:paraId="760914AA" w14:textId="77777777" w:rsidR="001F2FB2" w:rsidRDefault="001F2FB2" w:rsidP="00A126B8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</w:p>
                    <w:p w14:paraId="788E0B7E" w14:textId="77777777" w:rsidR="001F2FB2" w:rsidRDefault="001F2FB2" w:rsidP="00A126B8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</w:p>
                    <w:p w14:paraId="6849313A" w14:textId="77777777" w:rsidR="001F2FB2" w:rsidRDefault="001F2FB2" w:rsidP="00A126B8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</w:p>
                    <w:p w14:paraId="4EFEE7D8" w14:textId="77777777" w:rsidR="001F2FB2" w:rsidRDefault="001F2FB2" w:rsidP="00A126B8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</w:p>
                    <w:p w14:paraId="260F198A" w14:textId="1791C9FF" w:rsidR="00265B3A" w:rsidRPr="00F97348" w:rsidRDefault="006E7434" w:rsidP="00A126B8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F97348">
                        <w:rPr>
                          <w:rFonts w:ascii="Times New Roman" w:hAnsi="Times New Roman" w:cs="Times New Roman"/>
                          <w:b/>
                        </w:rPr>
                        <w:t>Legacy21, Inc. Vision:</w:t>
                      </w:r>
                    </w:p>
                    <w:p w14:paraId="5301332A" w14:textId="77777777" w:rsidR="00F97348" w:rsidRPr="00F97348" w:rsidRDefault="00F97348" w:rsidP="00A126B8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18"/>
                          <w:szCs w:val="18"/>
                        </w:rPr>
                      </w:pPr>
                      <w:r w:rsidRPr="00F97348">
                        <w:rPr>
                          <w:rFonts w:ascii="Times New Roman" w:hAnsi="Times New Roman" w:cs="Times New Roman"/>
                          <w:b/>
                          <w:i/>
                          <w:sz w:val="18"/>
                          <w:szCs w:val="18"/>
                        </w:rPr>
                        <w:t>Legacy Preparatory Charter Academy will develop innovative citizens ready to serve and transform our global society.</w:t>
                      </w:r>
                    </w:p>
                    <w:p w14:paraId="1705F9ED" w14:textId="77777777" w:rsidR="00265B3A" w:rsidRDefault="00265B3A" w:rsidP="00A126B8">
                      <w:pPr>
                        <w:jc w:val="center"/>
                      </w:pPr>
                    </w:p>
                    <w:p w14:paraId="5B51BA6F" w14:textId="77777777" w:rsidR="00C40682" w:rsidRDefault="00C40682" w:rsidP="00A126B8">
                      <w:pPr>
                        <w:pStyle w:val="NoSpacing"/>
                        <w:jc w:val="center"/>
                      </w:pPr>
                    </w:p>
                    <w:p w14:paraId="696A1D26" w14:textId="77777777" w:rsidR="00C40682" w:rsidRDefault="00C40682" w:rsidP="00A126B8">
                      <w:pPr>
                        <w:pStyle w:val="NoSpacing"/>
                        <w:jc w:val="center"/>
                      </w:pPr>
                    </w:p>
                    <w:p w14:paraId="26ED1911" w14:textId="77777777" w:rsidR="006E7434" w:rsidRDefault="006E7434" w:rsidP="00A126B8">
                      <w:pPr>
                        <w:pStyle w:val="NoSpacing"/>
                        <w:jc w:val="center"/>
                      </w:pPr>
                    </w:p>
                    <w:p w14:paraId="70E767FB" w14:textId="77777777" w:rsidR="006E7434" w:rsidRDefault="006E7434" w:rsidP="00A126B8">
                      <w:pPr>
                        <w:jc w:val="center"/>
                      </w:pPr>
                    </w:p>
                    <w:p w14:paraId="788CFAF8" w14:textId="77777777" w:rsidR="006E7434" w:rsidRDefault="006E7434" w:rsidP="00A126B8">
                      <w:pPr>
                        <w:jc w:val="center"/>
                      </w:pPr>
                    </w:p>
                    <w:p w14:paraId="538506C9" w14:textId="77777777" w:rsidR="006E7434" w:rsidRDefault="006E7434" w:rsidP="00A126B8">
                      <w:pPr>
                        <w:jc w:val="center"/>
                      </w:pPr>
                    </w:p>
                    <w:p w14:paraId="31622F40" w14:textId="77777777" w:rsidR="006E7434" w:rsidRDefault="006E7434" w:rsidP="00A126B8">
                      <w:pPr>
                        <w:jc w:val="center"/>
                      </w:pPr>
                    </w:p>
                    <w:p w14:paraId="1EBB891D" w14:textId="77777777" w:rsidR="006E7434" w:rsidRDefault="006E7434" w:rsidP="00A126B8">
                      <w:pPr>
                        <w:jc w:val="center"/>
                      </w:pPr>
                    </w:p>
                    <w:p w14:paraId="1B87CF5D" w14:textId="77777777" w:rsidR="006E7434" w:rsidRDefault="006E7434" w:rsidP="00A126B8">
                      <w:pPr>
                        <w:jc w:val="center"/>
                      </w:pPr>
                    </w:p>
                    <w:p w14:paraId="442AF49B" w14:textId="77777777" w:rsidR="006E7434" w:rsidRDefault="006E7434" w:rsidP="00A126B8">
                      <w:pPr>
                        <w:jc w:val="center"/>
                      </w:pPr>
                    </w:p>
                    <w:p w14:paraId="3EF6C5A3" w14:textId="77777777" w:rsidR="006E7434" w:rsidRDefault="006E7434" w:rsidP="00A126B8">
                      <w:pPr>
                        <w:jc w:val="center"/>
                      </w:pPr>
                    </w:p>
                  </w:txbxContent>
                </v:textbox>
                <w10:wrap anchory="page"/>
                <w10:anchorlock/>
              </v:shape>
            </w:pict>
          </mc:Fallback>
        </mc:AlternateContent>
      </w:r>
    </w:p>
    <w:p w14:paraId="022C3163" w14:textId="77777777" w:rsidR="00635D71" w:rsidRPr="00B15C1B" w:rsidRDefault="00635D71" w:rsidP="00B15C1B"/>
    <w:sectPr w:rsidR="00635D71" w:rsidRPr="00B15C1B" w:rsidSect="00B15C1B">
      <w:pgSz w:w="12240" w:h="15840"/>
      <w:pgMar w:top="1440" w:right="540" w:bottom="1440" w:left="34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3D19AE" w14:textId="77777777" w:rsidR="00161C88" w:rsidRDefault="00161C88" w:rsidP="00FA300D">
      <w:pPr>
        <w:spacing w:after="0" w:line="240" w:lineRule="auto"/>
      </w:pPr>
      <w:r>
        <w:separator/>
      </w:r>
    </w:p>
  </w:endnote>
  <w:endnote w:type="continuationSeparator" w:id="0">
    <w:p w14:paraId="27CBCA09" w14:textId="77777777" w:rsidR="00161C88" w:rsidRDefault="00161C88" w:rsidP="00FA30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69629C" w14:textId="77777777" w:rsidR="00161C88" w:rsidRDefault="00161C88" w:rsidP="00FA300D">
      <w:pPr>
        <w:spacing w:after="0" w:line="240" w:lineRule="auto"/>
      </w:pPr>
      <w:r>
        <w:separator/>
      </w:r>
    </w:p>
  </w:footnote>
  <w:footnote w:type="continuationSeparator" w:id="0">
    <w:p w14:paraId="546B6063" w14:textId="77777777" w:rsidR="00161C88" w:rsidRDefault="00161C88" w:rsidP="00FA30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B5C38"/>
    <w:multiLevelType w:val="hybridMultilevel"/>
    <w:tmpl w:val="3C8C572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A3025B"/>
    <w:multiLevelType w:val="hybridMultilevel"/>
    <w:tmpl w:val="1D88466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0D27F00"/>
    <w:multiLevelType w:val="hybridMultilevel"/>
    <w:tmpl w:val="7B201908"/>
    <w:lvl w:ilvl="0" w:tplc="F9B8ABA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2436A4"/>
    <w:multiLevelType w:val="hybridMultilevel"/>
    <w:tmpl w:val="43D005C8"/>
    <w:lvl w:ilvl="0" w:tplc="56880A4C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953778"/>
    <w:multiLevelType w:val="hybridMultilevel"/>
    <w:tmpl w:val="6FE0824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051595"/>
    <w:multiLevelType w:val="hybridMultilevel"/>
    <w:tmpl w:val="4DCAC2E4"/>
    <w:lvl w:ilvl="0" w:tplc="3800C81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4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isplayBackgroundShape/>
  <w:activeWritingStyle w:appName="MSWord" w:lang="es-MX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proofState w:spelling="clean" w:grammar="clean"/>
  <w:attachedTemplate r:id="rId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14C3"/>
    <w:rsid w:val="00005EF4"/>
    <w:rsid w:val="00010B8A"/>
    <w:rsid w:val="000129F6"/>
    <w:rsid w:val="0003221E"/>
    <w:rsid w:val="00033987"/>
    <w:rsid w:val="00062376"/>
    <w:rsid w:val="00064971"/>
    <w:rsid w:val="00065B5F"/>
    <w:rsid w:val="00067FDD"/>
    <w:rsid w:val="000832BC"/>
    <w:rsid w:val="000A1090"/>
    <w:rsid w:val="000B2DEA"/>
    <w:rsid w:val="000C7880"/>
    <w:rsid w:val="000D1066"/>
    <w:rsid w:val="000D17EA"/>
    <w:rsid w:val="000E02B6"/>
    <w:rsid w:val="000E5842"/>
    <w:rsid w:val="000F1389"/>
    <w:rsid w:val="000F2E07"/>
    <w:rsid w:val="000F53C8"/>
    <w:rsid w:val="000F76FA"/>
    <w:rsid w:val="001008E9"/>
    <w:rsid w:val="001168F3"/>
    <w:rsid w:val="001269CB"/>
    <w:rsid w:val="00127D9F"/>
    <w:rsid w:val="00130C34"/>
    <w:rsid w:val="00131E27"/>
    <w:rsid w:val="00146C47"/>
    <w:rsid w:val="00151CFA"/>
    <w:rsid w:val="001613CC"/>
    <w:rsid w:val="001615B7"/>
    <w:rsid w:val="00161C88"/>
    <w:rsid w:val="001652E7"/>
    <w:rsid w:val="00165888"/>
    <w:rsid w:val="00171928"/>
    <w:rsid w:val="0017627C"/>
    <w:rsid w:val="00196FAA"/>
    <w:rsid w:val="001A3558"/>
    <w:rsid w:val="001B1E97"/>
    <w:rsid w:val="001B540B"/>
    <w:rsid w:val="001C0E28"/>
    <w:rsid w:val="001C239B"/>
    <w:rsid w:val="001C41D1"/>
    <w:rsid w:val="001C56F3"/>
    <w:rsid w:val="001C5A42"/>
    <w:rsid w:val="001C6991"/>
    <w:rsid w:val="001D1E3F"/>
    <w:rsid w:val="001D597A"/>
    <w:rsid w:val="001E68CF"/>
    <w:rsid w:val="001E7C77"/>
    <w:rsid w:val="001F2FB2"/>
    <w:rsid w:val="001F481F"/>
    <w:rsid w:val="001F4968"/>
    <w:rsid w:val="0021032B"/>
    <w:rsid w:val="00212F05"/>
    <w:rsid w:val="002160A2"/>
    <w:rsid w:val="0022759C"/>
    <w:rsid w:val="002312BC"/>
    <w:rsid w:val="00244E7E"/>
    <w:rsid w:val="00246567"/>
    <w:rsid w:val="0025241D"/>
    <w:rsid w:val="00254BED"/>
    <w:rsid w:val="00255E8A"/>
    <w:rsid w:val="00265B3A"/>
    <w:rsid w:val="002668A0"/>
    <w:rsid w:val="00266CEB"/>
    <w:rsid w:val="00291F69"/>
    <w:rsid w:val="00292DEA"/>
    <w:rsid w:val="0029654D"/>
    <w:rsid w:val="002A099B"/>
    <w:rsid w:val="002A4CF9"/>
    <w:rsid w:val="002B3D6C"/>
    <w:rsid w:val="002B65A4"/>
    <w:rsid w:val="002C1A6B"/>
    <w:rsid w:val="002C4661"/>
    <w:rsid w:val="002C5BB5"/>
    <w:rsid w:val="002D0E61"/>
    <w:rsid w:val="002E1023"/>
    <w:rsid w:val="002F2139"/>
    <w:rsid w:val="002F33B3"/>
    <w:rsid w:val="002F7F36"/>
    <w:rsid w:val="00305008"/>
    <w:rsid w:val="00310F08"/>
    <w:rsid w:val="003153D8"/>
    <w:rsid w:val="00337FDA"/>
    <w:rsid w:val="00345ADF"/>
    <w:rsid w:val="003528AA"/>
    <w:rsid w:val="00352E73"/>
    <w:rsid w:val="00357532"/>
    <w:rsid w:val="003619DD"/>
    <w:rsid w:val="00361F2B"/>
    <w:rsid w:val="00375474"/>
    <w:rsid w:val="003826FB"/>
    <w:rsid w:val="00384DBD"/>
    <w:rsid w:val="00385768"/>
    <w:rsid w:val="003A6371"/>
    <w:rsid w:val="003A6989"/>
    <w:rsid w:val="003A7544"/>
    <w:rsid w:val="003B1B2F"/>
    <w:rsid w:val="003C1C40"/>
    <w:rsid w:val="003C251A"/>
    <w:rsid w:val="003C4FF7"/>
    <w:rsid w:val="003D1FA0"/>
    <w:rsid w:val="003E4CBA"/>
    <w:rsid w:val="003E57B2"/>
    <w:rsid w:val="003F061D"/>
    <w:rsid w:val="003F1D9F"/>
    <w:rsid w:val="00404DD2"/>
    <w:rsid w:val="00407AD4"/>
    <w:rsid w:val="004100DA"/>
    <w:rsid w:val="004150A7"/>
    <w:rsid w:val="0041691D"/>
    <w:rsid w:val="00421B95"/>
    <w:rsid w:val="00435342"/>
    <w:rsid w:val="00435E62"/>
    <w:rsid w:val="00451F63"/>
    <w:rsid w:val="004717D7"/>
    <w:rsid w:val="00472488"/>
    <w:rsid w:val="00474BA8"/>
    <w:rsid w:val="004756CF"/>
    <w:rsid w:val="0049223D"/>
    <w:rsid w:val="004A0887"/>
    <w:rsid w:val="004A25C9"/>
    <w:rsid w:val="004A7BD8"/>
    <w:rsid w:val="004C1455"/>
    <w:rsid w:val="004D1FED"/>
    <w:rsid w:val="004D5746"/>
    <w:rsid w:val="004E3049"/>
    <w:rsid w:val="004F1DA0"/>
    <w:rsid w:val="004F3628"/>
    <w:rsid w:val="00502E28"/>
    <w:rsid w:val="00531EBD"/>
    <w:rsid w:val="00542886"/>
    <w:rsid w:val="0058727C"/>
    <w:rsid w:val="0058736A"/>
    <w:rsid w:val="00590226"/>
    <w:rsid w:val="005912B2"/>
    <w:rsid w:val="005921DA"/>
    <w:rsid w:val="00595F35"/>
    <w:rsid w:val="005A1C50"/>
    <w:rsid w:val="005A1D68"/>
    <w:rsid w:val="005A2CC8"/>
    <w:rsid w:val="005E2DD0"/>
    <w:rsid w:val="005F001E"/>
    <w:rsid w:val="00605BDD"/>
    <w:rsid w:val="0061750D"/>
    <w:rsid w:val="00632B51"/>
    <w:rsid w:val="00635D71"/>
    <w:rsid w:val="006375D0"/>
    <w:rsid w:val="006414C0"/>
    <w:rsid w:val="0064463D"/>
    <w:rsid w:val="00644C6C"/>
    <w:rsid w:val="006457D8"/>
    <w:rsid w:val="00655D8B"/>
    <w:rsid w:val="00661C65"/>
    <w:rsid w:val="006638AE"/>
    <w:rsid w:val="00672087"/>
    <w:rsid w:val="006962C7"/>
    <w:rsid w:val="006A1716"/>
    <w:rsid w:val="006A4CC9"/>
    <w:rsid w:val="006B3927"/>
    <w:rsid w:val="006C282A"/>
    <w:rsid w:val="006C61B2"/>
    <w:rsid w:val="006D3382"/>
    <w:rsid w:val="006E06E0"/>
    <w:rsid w:val="006E7434"/>
    <w:rsid w:val="006F7C6F"/>
    <w:rsid w:val="00706B56"/>
    <w:rsid w:val="00710CF8"/>
    <w:rsid w:val="00711DC8"/>
    <w:rsid w:val="00713900"/>
    <w:rsid w:val="0072361B"/>
    <w:rsid w:val="007354C8"/>
    <w:rsid w:val="00750FE9"/>
    <w:rsid w:val="00753D04"/>
    <w:rsid w:val="00754DDB"/>
    <w:rsid w:val="007605E1"/>
    <w:rsid w:val="0077225D"/>
    <w:rsid w:val="00774CFF"/>
    <w:rsid w:val="007753AE"/>
    <w:rsid w:val="007757A6"/>
    <w:rsid w:val="00786765"/>
    <w:rsid w:val="0078772E"/>
    <w:rsid w:val="007936CD"/>
    <w:rsid w:val="007A604B"/>
    <w:rsid w:val="007B0F8A"/>
    <w:rsid w:val="007B53C5"/>
    <w:rsid w:val="007C00D4"/>
    <w:rsid w:val="007C71E3"/>
    <w:rsid w:val="007D2D9D"/>
    <w:rsid w:val="007E14C3"/>
    <w:rsid w:val="007E3F75"/>
    <w:rsid w:val="007E5B61"/>
    <w:rsid w:val="007F3DB7"/>
    <w:rsid w:val="00824F21"/>
    <w:rsid w:val="00831222"/>
    <w:rsid w:val="008352FE"/>
    <w:rsid w:val="008478CD"/>
    <w:rsid w:val="00852031"/>
    <w:rsid w:val="00854652"/>
    <w:rsid w:val="008573DF"/>
    <w:rsid w:val="00861608"/>
    <w:rsid w:val="008666BE"/>
    <w:rsid w:val="008839B0"/>
    <w:rsid w:val="008A4357"/>
    <w:rsid w:val="008A5F9A"/>
    <w:rsid w:val="008B0324"/>
    <w:rsid w:val="008B38FA"/>
    <w:rsid w:val="008C04D3"/>
    <w:rsid w:val="008C5890"/>
    <w:rsid w:val="008C709B"/>
    <w:rsid w:val="008D0347"/>
    <w:rsid w:val="008D6438"/>
    <w:rsid w:val="008E20D2"/>
    <w:rsid w:val="008E4DFA"/>
    <w:rsid w:val="008E7F38"/>
    <w:rsid w:val="008F1F55"/>
    <w:rsid w:val="00953892"/>
    <w:rsid w:val="00962211"/>
    <w:rsid w:val="00963EA5"/>
    <w:rsid w:val="00964B12"/>
    <w:rsid w:val="009723D6"/>
    <w:rsid w:val="00973746"/>
    <w:rsid w:val="00976386"/>
    <w:rsid w:val="0098305F"/>
    <w:rsid w:val="009941A3"/>
    <w:rsid w:val="009A6932"/>
    <w:rsid w:val="009A6C7A"/>
    <w:rsid w:val="009B6F3F"/>
    <w:rsid w:val="009C2F2E"/>
    <w:rsid w:val="009D0B22"/>
    <w:rsid w:val="009D6AA7"/>
    <w:rsid w:val="009E06C3"/>
    <w:rsid w:val="009E0729"/>
    <w:rsid w:val="009E5CA3"/>
    <w:rsid w:val="009F46E3"/>
    <w:rsid w:val="009F7414"/>
    <w:rsid w:val="00A03F4D"/>
    <w:rsid w:val="00A126B8"/>
    <w:rsid w:val="00A23599"/>
    <w:rsid w:val="00A274F0"/>
    <w:rsid w:val="00A41A27"/>
    <w:rsid w:val="00A45AAD"/>
    <w:rsid w:val="00A520DE"/>
    <w:rsid w:val="00A55457"/>
    <w:rsid w:val="00A556EC"/>
    <w:rsid w:val="00A561D5"/>
    <w:rsid w:val="00A64EF4"/>
    <w:rsid w:val="00A7153B"/>
    <w:rsid w:val="00A72203"/>
    <w:rsid w:val="00A76699"/>
    <w:rsid w:val="00A77F18"/>
    <w:rsid w:val="00A90065"/>
    <w:rsid w:val="00A9365E"/>
    <w:rsid w:val="00AA0A8C"/>
    <w:rsid w:val="00AA7768"/>
    <w:rsid w:val="00AC2646"/>
    <w:rsid w:val="00AD0BCA"/>
    <w:rsid w:val="00AD6D83"/>
    <w:rsid w:val="00AE632B"/>
    <w:rsid w:val="00AF22A6"/>
    <w:rsid w:val="00AF374D"/>
    <w:rsid w:val="00B02F72"/>
    <w:rsid w:val="00B0456C"/>
    <w:rsid w:val="00B053E8"/>
    <w:rsid w:val="00B15C1B"/>
    <w:rsid w:val="00B23F3A"/>
    <w:rsid w:val="00B371B4"/>
    <w:rsid w:val="00B438C0"/>
    <w:rsid w:val="00B4672D"/>
    <w:rsid w:val="00B64B18"/>
    <w:rsid w:val="00B72A66"/>
    <w:rsid w:val="00B80D19"/>
    <w:rsid w:val="00B81D55"/>
    <w:rsid w:val="00B829A7"/>
    <w:rsid w:val="00B82D87"/>
    <w:rsid w:val="00B85219"/>
    <w:rsid w:val="00B96D37"/>
    <w:rsid w:val="00BA7142"/>
    <w:rsid w:val="00BB0039"/>
    <w:rsid w:val="00BB1C01"/>
    <w:rsid w:val="00BD35BF"/>
    <w:rsid w:val="00BE72AB"/>
    <w:rsid w:val="00BE7F10"/>
    <w:rsid w:val="00BF5BE0"/>
    <w:rsid w:val="00C019D1"/>
    <w:rsid w:val="00C0761F"/>
    <w:rsid w:val="00C22CF3"/>
    <w:rsid w:val="00C254A6"/>
    <w:rsid w:val="00C40682"/>
    <w:rsid w:val="00C438DD"/>
    <w:rsid w:val="00C439CE"/>
    <w:rsid w:val="00C64466"/>
    <w:rsid w:val="00C65A1F"/>
    <w:rsid w:val="00C70756"/>
    <w:rsid w:val="00C81BEA"/>
    <w:rsid w:val="00C83918"/>
    <w:rsid w:val="00C962EB"/>
    <w:rsid w:val="00CA0266"/>
    <w:rsid w:val="00CA0E12"/>
    <w:rsid w:val="00CA716B"/>
    <w:rsid w:val="00CC3319"/>
    <w:rsid w:val="00CE4572"/>
    <w:rsid w:val="00CF4726"/>
    <w:rsid w:val="00CF7441"/>
    <w:rsid w:val="00D027FB"/>
    <w:rsid w:val="00D22C2A"/>
    <w:rsid w:val="00D33279"/>
    <w:rsid w:val="00D3498D"/>
    <w:rsid w:val="00D46434"/>
    <w:rsid w:val="00D6383E"/>
    <w:rsid w:val="00D6546F"/>
    <w:rsid w:val="00D84969"/>
    <w:rsid w:val="00D9774C"/>
    <w:rsid w:val="00DB5C76"/>
    <w:rsid w:val="00DD6169"/>
    <w:rsid w:val="00DE1A3B"/>
    <w:rsid w:val="00DF068A"/>
    <w:rsid w:val="00DF248C"/>
    <w:rsid w:val="00E11E27"/>
    <w:rsid w:val="00E1305D"/>
    <w:rsid w:val="00E2568A"/>
    <w:rsid w:val="00E32C0E"/>
    <w:rsid w:val="00E33E6D"/>
    <w:rsid w:val="00E41B5D"/>
    <w:rsid w:val="00E516C5"/>
    <w:rsid w:val="00E54750"/>
    <w:rsid w:val="00E57206"/>
    <w:rsid w:val="00E64BE2"/>
    <w:rsid w:val="00E763F6"/>
    <w:rsid w:val="00E769DC"/>
    <w:rsid w:val="00E934C5"/>
    <w:rsid w:val="00EC3564"/>
    <w:rsid w:val="00EC72DF"/>
    <w:rsid w:val="00ED1900"/>
    <w:rsid w:val="00EE13E1"/>
    <w:rsid w:val="00EF339B"/>
    <w:rsid w:val="00F046FD"/>
    <w:rsid w:val="00F20B74"/>
    <w:rsid w:val="00F2374B"/>
    <w:rsid w:val="00F50319"/>
    <w:rsid w:val="00F51C9D"/>
    <w:rsid w:val="00F54002"/>
    <w:rsid w:val="00F62C00"/>
    <w:rsid w:val="00F724DE"/>
    <w:rsid w:val="00F8498B"/>
    <w:rsid w:val="00F85180"/>
    <w:rsid w:val="00F871E4"/>
    <w:rsid w:val="00F97348"/>
    <w:rsid w:val="00FA300D"/>
    <w:rsid w:val="00FA476B"/>
    <w:rsid w:val="00FB0794"/>
    <w:rsid w:val="00FC5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DEFFC2"/>
  <w15:docId w15:val="{21AD9FAE-07B0-4BCA-AE84-87464720C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E74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7434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6E743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FA30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300D"/>
  </w:style>
  <w:style w:type="paragraph" w:styleId="Footer">
    <w:name w:val="footer"/>
    <w:basedOn w:val="Normal"/>
    <w:link w:val="FooterChar"/>
    <w:uiPriority w:val="99"/>
    <w:unhideWhenUsed/>
    <w:rsid w:val="00FA30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300D"/>
  </w:style>
  <w:style w:type="paragraph" w:styleId="ListParagraph">
    <w:name w:val="List Paragraph"/>
    <w:basedOn w:val="Normal"/>
    <w:uiPriority w:val="34"/>
    <w:qFormat/>
    <w:rsid w:val="00A03F4D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C1C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character" w:styleId="Hyperlink">
    <w:name w:val="Hyperlink"/>
    <w:basedOn w:val="DefaultParagraphFont"/>
    <w:uiPriority w:val="99"/>
    <w:semiHidden/>
    <w:unhideWhenUsed/>
    <w:rsid w:val="008573DF"/>
    <w:rPr>
      <w:color w:val="0000FF"/>
      <w:u w:val="single"/>
    </w:rPr>
  </w:style>
  <w:style w:type="character" w:customStyle="1" w:styleId="eydoae">
    <w:name w:val="eydoae"/>
    <w:basedOn w:val="DefaultParagraphFont"/>
    <w:rsid w:val="00A23599"/>
  </w:style>
  <w:style w:type="character" w:customStyle="1" w:styleId="dpvwyc">
    <w:name w:val="dpvwyc"/>
    <w:basedOn w:val="DefaultParagraphFont"/>
    <w:rsid w:val="00A235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9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5550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253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618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9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54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06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567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656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402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69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5926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00722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098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6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15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400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092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2015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561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3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64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80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65481">
                  <w:marLeft w:val="54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786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9511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4793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2190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0525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65337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50460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01866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40871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82304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13313592">
                                                              <w:marLeft w:val="240"/>
                                                              <w:marRight w:val="240"/>
                                                              <w:marTop w:val="3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138914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945080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091413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689426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940600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3585351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2409037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2240633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8380810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209743238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371040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57647641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2233380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1287455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494209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9659019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5633285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54842340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2628594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9249373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5260422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43058590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04779869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4709261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3654455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8466737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46342199">
                                                                                              <w:marLeft w:val="-12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972984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auto"/>
                                                        <w:left w:val="single" w:sz="2" w:space="0" w:color="auto"/>
                                                        <w:bottom w:val="single" w:sz="6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5231755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3207427">
                                                              <w:marLeft w:val="240"/>
                                                              <w:marRight w:val="24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59667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998848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6284691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auto"/>
                                                        <w:left w:val="single" w:sz="2" w:space="0" w:color="auto"/>
                                                        <w:bottom w:val="single" w:sz="6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5834139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6293813">
                                                              <w:marLeft w:val="240"/>
                                                              <w:marRight w:val="24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91726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508976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465395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742475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auto"/>
                                                        <w:left w:val="single" w:sz="2" w:space="0" w:color="auto"/>
                                                        <w:bottom w:val="single" w:sz="6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10199661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96245579">
                                                              <w:marLeft w:val="240"/>
                                                              <w:marRight w:val="24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715547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356107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34853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525996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339593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145665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88486570">
                                      <w:marLeft w:val="0"/>
                                      <w:marRight w:val="12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58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35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9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03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36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51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22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2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06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479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1644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3454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03247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633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037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39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486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234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225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2896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3986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5796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8593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388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13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49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479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591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633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0163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64429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398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056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52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282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864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492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8963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6433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1065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59583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481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27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67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16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44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46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108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188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6929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1158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6602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67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822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35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630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669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6511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160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0671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5338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946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07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45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376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643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833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1912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2711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8890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827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103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61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595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678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9889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3349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7738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8322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16836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988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5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63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886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94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2845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0659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36200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828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19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45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225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611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7579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9203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1566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1653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24175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064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155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59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819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98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65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538457">
                  <w:marLeft w:val="54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811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4857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3003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3498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3373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04003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50564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43487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20894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548633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65564844">
                                                              <w:marLeft w:val="240"/>
                                                              <w:marRight w:val="240"/>
                                                              <w:marTop w:val="3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797794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317653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424425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096671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872076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445264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8119074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3879047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3529119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60800760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478520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85533855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8102822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0302986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519446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1896056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6134209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73690250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8471203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3795885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2228790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418774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68625262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03453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431600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7292990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61734955">
                                                                                              <w:marLeft w:val="-12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38084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auto"/>
                                                        <w:left w:val="single" w:sz="2" w:space="0" w:color="auto"/>
                                                        <w:bottom w:val="single" w:sz="6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1835167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274490">
                                                              <w:marLeft w:val="240"/>
                                                              <w:marRight w:val="24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05152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171498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476170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auto"/>
                                                        <w:left w:val="single" w:sz="2" w:space="0" w:color="auto"/>
                                                        <w:bottom w:val="single" w:sz="6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1688353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7566578">
                                                              <w:marLeft w:val="240"/>
                                                              <w:marRight w:val="24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969582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548799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813174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65082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auto"/>
                                                        <w:left w:val="single" w:sz="2" w:space="0" w:color="auto"/>
                                                        <w:bottom w:val="single" w:sz="6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18167251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23876904">
                                                              <w:marLeft w:val="240"/>
                                                              <w:marRight w:val="24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280358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306609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195637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345994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582386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829455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75291113">
                                      <w:marLeft w:val="0"/>
                                      <w:marRight w:val="12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091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88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461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27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873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50804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821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09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45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501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326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2267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419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500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654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457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073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7966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96361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254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651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71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77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933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0925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526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8776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827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15435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458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59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260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372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614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7802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3255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8202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211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034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00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824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340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2749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795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3652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0033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96837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515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272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127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669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7870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8189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264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797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324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760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954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8394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yyc-yktm-dsj?authuser=0&amp;hs=122" TargetMode="External"/><Relationship Id="rId13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tel:+1-252-538-3831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20.png"/><Relationship Id="rId10" Type="http://schemas.openxmlformats.org/officeDocument/2006/relationships/hyperlink" Target="https://meet.google.com/yyc-yktm-dsj?authuser=0&amp;hs=122" TargetMode="External"/><Relationship Id="rId4" Type="http://schemas.openxmlformats.org/officeDocument/2006/relationships/settings" Target="settings.xml"/><Relationship Id="rId9" Type="http://schemas.openxmlformats.org/officeDocument/2006/relationships/hyperlink" Target="tel:+1-252-538-3831" TargetMode="External"/><Relationship Id="rId14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illy\Downloads\Letterhead-revised_3-14-12%20(1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CD1F9D-7E12-4F7D-A023-4EF0D37B52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Letterhead-revised_3-14-12 (1)</Template>
  <TotalTime>1</TotalTime>
  <Pages>1</Pages>
  <Words>7</Words>
  <Characters>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Lilly</dc:creator>
  <cp:lastModifiedBy>Staci Weaver</cp:lastModifiedBy>
  <cp:revision>2</cp:revision>
  <cp:lastPrinted>2019-08-16T14:01:00Z</cp:lastPrinted>
  <dcterms:created xsi:type="dcterms:W3CDTF">2022-03-21T15:00:00Z</dcterms:created>
  <dcterms:modified xsi:type="dcterms:W3CDTF">2022-03-21T15:00:00Z</dcterms:modified>
</cp:coreProperties>
</file>